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6245E8" w14:textId="6A682524" w:rsidR="00FD3993" w:rsidRPr="003469DB" w:rsidRDefault="009C2256" w:rsidP="00C51945">
      <w:pPr>
        <w:spacing w:line="240" w:lineRule="auto"/>
        <w:jc w:val="left"/>
        <w:rPr>
          <w:rFonts w:ascii="Segoe Print" w:hAnsi="Segoe Print"/>
          <w:color w:val="3A4F9D" w:themeColor="accent3"/>
          <w:szCs w:val="20"/>
        </w:rPr>
      </w:pPr>
      <w:r w:rsidRPr="003469DB">
        <w:rPr>
          <w:rFonts w:ascii="Segoe Print" w:hAnsi="Segoe Print"/>
          <w:noProof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CB5C4AC" wp14:editId="1AB33275">
                <wp:simplePos x="0" y="0"/>
                <wp:positionH relativeFrom="margin">
                  <wp:align>center</wp:align>
                </wp:positionH>
                <wp:positionV relativeFrom="margin">
                  <wp:posOffset>12357</wp:posOffset>
                </wp:positionV>
                <wp:extent cx="2700000" cy="2700000"/>
                <wp:effectExtent l="0" t="0" r="0" b="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0" cy="27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8ED26" id="Rectangle 62" o:spid="_x0000_s1026" style="position:absolute;margin-left:0;margin-top:.95pt;width:212.6pt;height:212.6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" filled="f" stroked="f" strokeweight="1pt">
                <w10:wrap anchorx="margin" anchory="margin"/>
              </v:rect>
            </w:pict>
          </mc:Fallback>
        </mc:AlternateContent>
      </w:r>
      <w:r w:rsidR="004F2F90" w:rsidRPr="003469DB">
        <w:rPr>
          <w:rFonts w:ascii="Segoe Print" w:hAnsi="Segoe Print"/>
          <w:noProof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BC68180" wp14:editId="0852DAAC">
                <wp:simplePos x="0" y="0"/>
                <wp:positionH relativeFrom="margin">
                  <wp:align>center</wp:align>
                </wp:positionH>
                <wp:positionV relativeFrom="page">
                  <wp:posOffset>619125</wp:posOffset>
                </wp:positionV>
                <wp:extent cx="3239770" cy="3239770"/>
                <wp:effectExtent l="0" t="0" r="17780" b="1778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F1FE91" id="Rectangle 5" o:spid="_x0000_s1026" style="position:absolute;margin-left:0;margin-top:48.75pt;width:255.1pt;height:255.1pt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" strokecolor="#2a294c [3205]" strokeweight="1pt">
                <v:fill r:id="rId13" o:title="" recolor="t" rotate="t" type="frame"/>
                <v:stroke dashstyle="dash"/>
                <w10:wrap anchorx="margin" anchory="page"/>
              </v:rect>
            </w:pict>
          </mc:Fallback>
        </mc:AlternateContent>
      </w:r>
      <w:r w:rsidR="004F2F90" w:rsidRPr="003469DB">
        <w:rPr>
          <w:rFonts w:ascii="Segoe Print" w:hAnsi="Segoe Print"/>
          <w:noProof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B58552" wp14:editId="3BC160EE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10693400" cy="1753235"/>
                <wp:effectExtent l="0" t="0" r="0" b="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3400" cy="1753235"/>
                        </a:xfrm>
                        <a:prstGeom prst="rect">
                          <a:avLst/>
                        </a:prstGeom>
                        <a:solidFill>
                          <a:srgbClr val="A5002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472F7A" w14:textId="06008038" w:rsidR="008E2E43" w:rsidRPr="004F2F90" w:rsidRDefault="001C2186" w:rsidP="008E2E43">
                            <w:pPr>
                              <w:pStyle w:val="Heading1"/>
                              <w:spacing w:line="240" w:lineRule="auto"/>
                              <w:rPr>
                                <w:rFonts w:ascii="Segoe Print" w:hAnsi="Segoe Print"/>
                                <w:b w:val="0"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1C2186"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</w:t>
                            </w:r>
                            <w:r w:rsidR="004F2F90" w:rsidRPr="004F2F90">
                              <w:rPr>
                                <w:rFonts w:ascii="Segoe Print" w:hAnsi="Segoe Print"/>
                                <w:b w:val="0"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2024 - 2025</w:t>
                            </w:r>
                          </w:p>
                          <w:p w14:paraId="1B4C535D" w14:textId="0EAE1A20" w:rsidR="007364B5" w:rsidRPr="004F2F90" w:rsidRDefault="001C2186" w:rsidP="008E2E43">
                            <w:pPr>
                              <w:pStyle w:val="Heading1"/>
                              <w:spacing w:after="0" w:line="240" w:lineRule="auto"/>
                              <w:rPr>
                                <w:rFonts w:ascii="Segoe Print" w:hAnsi="Segoe Print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F2F90">
                              <w:rPr>
                                <w:rFonts w:ascii="Segoe Print" w:hAnsi="Segoe Print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</w:t>
                            </w:r>
                            <w:r w:rsidR="007364B5" w:rsidRPr="004F2F90">
                              <w:rPr>
                                <w:rFonts w:ascii="Segoe Print" w:hAnsi="Segoe Print"/>
                                <w:color w:val="FFFFFF" w:themeColor="background1"/>
                                <w:sz w:val="72"/>
                                <w:szCs w:val="72"/>
                              </w:rPr>
                              <w:t>School Improvement 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B58552" id="Rectangle 59" o:spid="_x0000_s1026" style="position:absolute;margin-left:790.8pt;margin-top:0;width:842pt;height:138.05pt;z-index:2516848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" fillcolor="#a50021" stroked="f" strokeweight="1pt">
                <v:textbox>
                  <w:txbxContent>
                    <w:p w14:paraId="32472F7A" w14:textId="06008038" w:rsidR="008E2E43" w:rsidRPr="004F2F90" w:rsidRDefault="001C2186" w:rsidP="008E2E43">
                      <w:pPr>
                        <w:pStyle w:val="Heading1"/>
                        <w:spacing w:line="240" w:lineRule="auto"/>
                        <w:rPr>
                          <w:rFonts w:ascii="Segoe Print" w:hAnsi="Segoe Print"/>
                          <w:b w:val="0"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1C2186">
                        <w:rPr>
                          <w:color w:val="FFFFFF" w:themeColor="background1"/>
                          <w:sz w:val="56"/>
                          <w:szCs w:val="56"/>
                        </w:rPr>
                        <w:t xml:space="preserve">   </w:t>
                      </w:r>
                      <w:r w:rsidR="004F2F90" w:rsidRPr="004F2F90">
                        <w:rPr>
                          <w:rFonts w:ascii="Segoe Print" w:hAnsi="Segoe Print"/>
                          <w:b w:val="0"/>
                          <w:bCs/>
                          <w:color w:val="FFFFFF" w:themeColor="background1"/>
                          <w:sz w:val="48"/>
                          <w:szCs w:val="48"/>
                        </w:rPr>
                        <w:t>2024 - 2025</w:t>
                      </w:r>
                    </w:p>
                    <w:p w14:paraId="1B4C535D" w14:textId="0EAE1A20" w:rsidR="007364B5" w:rsidRPr="004F2F90" w:rsidRDefault="001C2186" w:rsidP="008E2E43">
                      <w:pPr>
                        <w:pStyle w:val="Heading1"/>
                        <w:spacing w:after="0" w:line="240" w:lineRule="auto"/>
                        <w:rPr>
                          <w:rFonts w:ascii="Segoe Print" w:hAnsi="Segoe Print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F2F90">
                        <w:rPr>
                          <w:rFonts w:ascii="Segoe Print" w:hAnsi="Segoe Print"/>
                          <w:color w:val="FFFFFF" w:themeColor="background1"/>
                          <w:sz w:val="56"/>
                          <w:szCs w:val="56"/>
                        </w:rPr>
                        <w:t xml:space="preserve">   </w:t>
                      </w:r>
                      <w:r w:rsidR="007364B5" w:rsidRPr="004F2F90">
                        <w:rPr>
                          <w:rFonts w:ascii="Segoe Print" w:hAnsi="Segoe Print"/>
                          <w:color w:val="FFFFFF" w:themeColor="background1"/>
                          <w:sz w:val="72"/>
                          <w:szCs w:val="72"/>
                        </w:rPr>
                        <w:t>School Improvement Plan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11246B03" w14:textId="10D5ED82" w:rsidR="00FD3993" w:rsidRPr="003469DB" w:rsidRDefault="00D06881" w:rsidP="00C51945">
      <w:pPr>
        <w:spacing w:line="240" w:lineRule="auto"/>
        <w:rPr>
          <w:rFonts w:ascii="Segoe Print" w:hAnsi="Segoe Print"/>
          <w:szCs w:val="20"/>
        </w:rPr>
      </w:pPr>
      <w:r w:rsidRPr="003469DB">
        <w:rPr>
          <w:rFonts w:ascii="Segoe Print" w:hAnsi="Segoe Print"/>
          <w:noProof/>
          <w:szCs w:val="20"/>
        </w:rPr>
        <w:drawing>
          <wp:anchor distT="0" distB="0" distL="114300" distR="114300" simplePos="0" relativeHeight="251695104" behindDoc="0" locked="0" layoutInCell="1" allowOverlap="1" wp14:anchorId="2CD3BA6C" wp14:editId="7A05491F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3486150" cy="341947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hool Logo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F60866" w14:textId="77777777" w:rsidR="00FD3993" w:rsidRPr="003469DB" w:rsidRDefault="00FD3993" w:rsidP="00C51945">
      <w:pPr>
        <w:spacing w:line="240" w:lineRule="auto"/>
        <w:rPr>
          <w:rFonts w:ascii="Segoe Print" w:hAnsi="Segoe Print"/>
          <w:szCs w:val="20"/>
        </w:rPr>
      </w:pPr>
    </w:p>
    <w:p w14:paraId="55266048" w14:textId="77777777" w:rsidR="00FD3993" w:rsidRPr="003469DB" w:rsidRDefault="00FD3993" w:rsidP="00C51945">
      <w:pPr>
        <w:spacing w:line="240" w:lineRule="auto"/>
        <w:rPr>
          <w:rFonts w:ascii="Segoe Print" w:hAnsi="Segoe Print"/>
          <w:szCs w:val="20"/>
        </w:rPr>
      </w:pPr>
    </w:p>
    <w:p w14:paraId="439DEF16" w14:textId="77777777" w:rsidR="00FD3993" w:rsidRPr="003469DB" w:rsidRDefault="00FD3993" w:rsidP="00C51945">
      <w:pPr>
        <w:spacing w:line="240" w:lineRule="auto"/>
        <w:rPr>
          <w:rFonts w:ascii="Segoe Print" w:hAnsi="Segoe Print"/>
          <w:szCs w:val="20"/>
        </w:rPr>
      </w:pPr>
    </w:p>
    <w:p w14:paraId="5785CED8" w14:textId="77777777" w:rsidR="00FD3993" w:rsidRPr="003469DB" w:rsidRDefault="00FD3993" w:rsidP="00C51945">
      <w:pPr>
        <w:spacing w:line="240" w:lineRule="auto"/>
        <w:rPr>
          <w:rFonts w:ascii="Segoe Print" w:hAnsi="Segoe Print"/>
          <w:szCs w:val="20"/>
        </w:rPr>
      </w:pPr>
    </w:p>
    <w:p w14:paraId="6303897E" w14:textId="77777777" w:rsidR="00FD3993" w:rsidRPr="003469DB" w:rsidRDefault="00FD3993" w:rsidP="00C51945">
      <w:pPr>
        <w:spacing w:line="240" w:lineRule="auto"/>
        <w:rPr>
          <w:rFonts w:ascii="Segoe Print" w:hAnsi="Segoe Print"/>
          <w:szCs w:val="20"/>
        </w:rPr>
      </w:pPr>
    </w:p>
    <w:p w14:paraId="3DA649B5" w14:textId="77777777" w:rsidR="00FD3993" w:rsidRPr="003469DB" w:rsidRDefault="00FD3993" w:rsidP="00C51945">
      <w:pPr>
        <w:spacing w:line="240" w:lineRule="auto"/>
        <w:rPr>
          <w:rFonts w:ascii="Segoe Print" w:hAnsi="Segoe Print"/>
          <w:szCs w:val="20"/>
        </w:rPr>
      </w:pPr>
    </w:p>
    <w:p w14:paraId="075BBE31" w14:textId="77777777" w:rsidR="00FD3993" w:rsidRPr="003469DB" w:rsidRDefault="00FD3993" w:rsidP="00C51945">
      <w:pPr>
        <w:spacing w:line="240" w:lineRule="auto"/>
        <w:rPr>
          <w:rFonts w:ascii="Segoe Print" w:hAnsi="Segoe Print"/>
          <w:szCs w:val="20"/>
        </w:rPr>
      </w:pPr>
    </w:p>
    <w:p w14:paraId="2F38A380" w14:textId="77777777" w:rsidR="00FD3993" w:rsidRPr="003469DB" w:rsidRDefault="00FD3993" w:rsidP="00C51945">
      <w:pPr>
        <w:spacing w:line="240" w:lineRule="auto"/>
        <w:rPr>
          <w:rFonts w:ascii="Segoe Print" w:hAnsi="Segoe Print"/>
          <w:szCs w:val="20"/>
        </w:rPr>
      </w:pPr>
    </w:p>
    <w:p w14:paraId="36DB885E" w14:textId="77777777" w:rsidR="00FD3993" w:rsidRPr="003469DB" w:rsidRDefault="00FD3993" w:rsidP="00C51945">
      <w:pPr>
        <w:spacing w:line="240" w:lineRule="auto"/>
        <w:rPr>
          <w:rFonts w:ascii="Segoe Print" w:hAnsi="Segoe Print"/>
          <w:szCs w:val="20"/>
        </w:rPr>
      </w:pPr>
    </w:p>
    <w:p w14:paraId="0D98007D" w14:textId="77777777" w:rsidR="00FD3993" w:rsidRPr="003469DB" w:rsidRDefault="00FD3993" w:rsidP="00C51945">
      <w:pPr>
        <w:spacing w:line="240" w:lineRule="auto"/>
        <w:rPr>
          <w:rFonts w:ascii="Segoe Print" w:hAnsi="Segoe Print"/>
          <w:szCs w:val="20"/>
        </w:rPr>
      </w:pPr>
    </w:p>
    <w:p w14:paraId="031519D9" w14:textId="496DDC8B" w:rsidR="00FD3993" w:rsidRPr="003469DB" w:rsidRDefault="00F04C06" w:rsidP="00C51945">
      <w:pPr>
        <w:spacing w:line="240" w:lineRule="auto"/>
        <w:rPr>
          <w:rFonts w:ascii="Segoe Print" w:hAnsi="Segoe Print"/>
          <w:szCs w:val="20"/>
        </w:rPr>
      </w:pPr>
      <w:r w:rsidRPr="003469DB">
        <w:rPr>
          <w:rFonts w:ascii="Segoe Print" w:hAnsi="Segoe Print"/>
          <w:noProof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2FF2DBD" wp14:editId="3879D066">
                <wp:simplePos x="0" y="0"/>
                <wp:positionH relativeFrom="margin">
                  <wp:posOffset>1196975</wp:posOffset>
                </wp:positionH>
                <wp:positionV relativeFrom="page">
                  <wp:posOffset>3910330</wp:posOffset>
                </wp:positionV>
                <wp:extent cx="7559675" cy="1805952"/>
                <wp:effectExtent l="0" t="0" r="22225" b="2286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8059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395380" w14:textId="7F69330A" w:rsidR="00E16319" w:rsidRPr="00F04C06" w:rsidRDefault="004F2F90" w:rsidP="00E16319">
                            <w:pPr>
                              <w:pStyle w:val="Heading1"/>
                              <w:spacing w:after="360"/>
                              <w:jc w:val="center"/>
                              <w:rPr>
                                <w:rFonts w:ascii="Segoe Print" w:hAnsi="Segoe Print"/>
                                <w:color w:val="1C1C1C" w:themeColor="text1"/>
                                <w:sz w:val="48"/>
                                <w:szCs w:val="144"/>
                              </w:rPr>
                            </w:pPr>
                            <w:r w:rsidRPr="00F04C06">
                              <w:rPr>
                                <w:rFonts w:ascii="Segoe Print" w:hAnsi="Segoe Print"/>
                                <w:color w:val="1C1C1C" w:themeColor="text1"/>
                                <w:sz w:val="56"/>
                                <w:szCs w:val="180"/>
                              </w:rPr>
                              <w:t xml:space="preserve">Maylandsea Primary School </w:t>
                            </w:r>
                          </w:p>
                          <w:p w14:paraId="65ED9B35" w14:textId="446A4E37" w:rsidR="009C2256" w:rsidRPr="00F04C06" w:rsidRDefault="000B6E54" w:rsidP="008E2E43">
                            <w:pPr>
                              <w:pStyle w:val="Heading1"/>
                              <w:jc w:val="center"/>
                              <w:rPr>
                                <w:rFonts w:ascii="Segoe Print" w:hAnsi="Segoe Print"/>
                                <w:color w:val="1C1C1C" w:themeColor="text1"/>
                                <w:szCs w:val="56"/>
                              </w:rPr>
                            </w:pPr>
                            <w:r w:rsidRPr="00F04C06">
                              <w:rPr>
                                <w:rFonts w:ascii="Segoe Print" w:hAnsi="Segoe Print"/>
                                <w:color w:val="1C1C1C" w:themeColor="text1"/>
                                <w:szCs w:val="56"/>
                              </w:rPr>
                              <w:t>‘</w:t>
                            </w:r>
                            <w:r w:rsidR="004F2F90" w:rsidRPr="00F04C06">
                              <w:rPr>
                                <w:rFonts w:ascii="Segoe Print" w:hAnsi="Segoe Print"/>
                                <w:color w:val="1C1C1C" w:themeColor="text1"/>
                                <w:szCs w:val="56"/>
                              </w:rPr>
                              <w:t>Enjoy and Achieve</w:t>
                            </w:r>
                            <w:r w:rsidRPr="00F04C06">
                              <w:rPr>
                                <w:rFonts w:ascii="Segoe Print" w:hAnsi="Segoe Print"/>
                                <w:color w:val="1C1C1C" w:themeColor="text1"/>
                                <w:szCs w:val="56"/>
                              </w:rPr>
                              <w:t>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FF2DBD" id="Rectangle 61" o:spid="_x0000_s1027" style="position:absolute;left:0;text-align:left;margin-left:94.25pt;margin-top:307.9pt;width:595.25pt;height:142.2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" fillcolor="white [3212]" strokecolor="white [3212]" strokeweight="1pt">
                <v:textbox>
                  <w:txbxContent>
                    <w:p w14:paraId="01395380" w14:textId="7F69330A" w:rsidR="00E16319" w:rsidRPr="00F04C06" w:rsidRDefault="004F2F90" w:rsidP="00E16319">
                      <w:pPr>
                        <w:pStyle w:val="Heading1"/>
                        <w:spacing w:after="360"/>
                        <w:jc w:val="center"/>
                        <w:rPr>
                          <w:rFonts w:ascii="Segoe Print" w:hAnsi="Segoe Print"/>
                          <w:color w:val="1C1C1C" w:themeColor="text1"/>
                          <w:sz w:val="48"/>
                          <w:szCs w:val="144"/>
                        </w:rPr>
                      </w:pPr>
                      <w:r w:rsidRPr="00F04C06">
                        <w:rPr>
                          <w:rFonts w:ascii="Segoe Print" w:hAnsi="Segoe Print"/>
                          <w:color w:val="1C1C1C" w:themeColor="text1"/>
                          <w:sz w:val="56"/>
                          <w:szCs w:val="180"/>
                        </w:rPr>
                        <w:t xml:space="preserve">Maylandsea Primary School </w:t>
                      </w:r>
                    </w:p>
                    <w:p w14:paraId="65ED9B35" w14:textId="446A4E37" w:rsidR="009C2256" w:rsidRPr="00F04C06" w:rsidRDefault="000B6E54" w:rsidP="008E2E43">
                      <w:pPr>
                        <w:pStyle w:val="Heading1"/>
                        <w:jc w:val="center"/>
                        <w:rPr>
                          <w:rFonts w:ascii="Segoe Print" w:hAnsi="Segoe Print"/>
                          <w:color w:val="1C1C1C" w:themeColor="text1"/>
                          <w:szCs w:val="56"/>
                        </w:rPr>
                      </w:pPr>
                      <w:r w:rsidRPr="00F04C06">
                        <w:rPr>
                          <w:rFonts w:ascii="Segoe Print" w:hAnsi="Segoe Print"/>
                          <w:color w:val="1C1C1C" w:themeColor="text1"/>
                          <w:szCs w:val="56"/>
                        </w:rPr>
                        <w:t>‘</w:t>
                      </w:r>
                      <w:r w:rsidR="004F2F90" w:rsidRPr="00F04C06">
                        <w:rPr>
                          <w:rFonts w:ascii="Segoe Print" w:hAnsi="Segoe Print"/>
                          <w:color w:val="1C1C1C" w:themeColor="text1"/>
                          <w:szCs w:val="56"/>
                        </w:rPr>
                        <w:t>Enjoy and Achieve</w:t>
                      </w:r>
                      <w:r w:rsidRPr="00F04C06">
                        <w:rPr>
                          <w:rFonts w:ascii="Segoe Print" w:hAnsi="Segoe Print"/>
                          <w:color w:val="1C1C1C" w:themeColor="text1"/>
                          <w:szCs w:val="56"/>
                        </w:rPr>
                        <w:t>’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5903888B" w14:textId="0C286C55" w:rsidR="00FD3993" w:rsidRPr="003469DB" w:rsidRDefault="00FD3993" w:rsidP="00C51945">
      <w:pPr>
        <w:spacing w:line="240" w:lineRule="auto"/>
        <w:rPr>
          <w:rFonts w:ascii="Segoe Print" w:hAnsi="Segoe Print"/>
          <w:szCs w:val="20"/>
        </w:rPr>
      </w:pPr>
    </w:p>
    <w:p w14:paraId="6D21155E" w14:textId="219C7703" w:rsidR="00FD3993" w:rsidRPr="003469DB" w:rsidRDefault="00FD3993" w:rsidP="00C51945">
      <w:pPr>
        <w:spacing w:line="240" w:lineRule="auto"/>
        <w:rPr>
          <w:rFonts w:ascii="Segoe Print" w:hAnsi="Segoe Print"/>
          <w:szCs w:val="20"/>
        </w:rPr>
      </w:pPr>
    </w:p>
    <w:p w14:paraId="5325B0D1" w14:textId="355643A5" w:rsidR="00FD3993" w:rsidRPr="003469DB" w:rsidRDefault="00FD3993" w:rsidP="00C51945">
      <w:pPr>
        <w:tabs>
          <w:tab w:val="left" w:pos="14170"/>
        </w:tabs>
        <w:spacing w:line="240" w:lineRule="auto"/>
        <w:rPr>
          <w:rFonts w:ascii="Segoe Print" w:hAnsi="Segoe Print"/>
          <w:szCs w:val="20"/>
        </w:rPr>
      </w:pPr>
      <w:r w:rsidRPr="003469DB">
        <w:rPr>
          <w:rFonts w:ascii="Segoe Print" w:hAnsi="Segoe Print"/>
          <w:szCs w:val="20"/>
        </w:rPr>
        <w:tab/>
      </w:r>
    </w:p>
    <w:p w14:paraId="6455D132" w14:textId="4B475569" w:rsidR="00FD3993" w:rsidRDefault="00FD3993" w:rsidP="00C51945">
      <w:pPr>
        <w:tabs>
          <w:tab w:val="left" w:pos="14170"/>
        </w:tabs>
        <w:spacing w:line="240" w:lineRule="auto"/>
        <w:rPr>
          <w:rFonts w:ascii="Segoe Print" w:hAnsi="Segoe Print"/>
          <w:szCs w:val="20"/>
        </w:rPr>
      </w:pPr>
    </w:p>
    <w:p w14:paraId="2236C699" w14:textId="77777777" w:rsidR="00D06881" w:rsidRPr="003469DB" w:rsidRDefault="00D06881" w:rsidP="00C51945">
      <w:pPr>
        <w:tabs>
          <w:tab w:val="left" w:pos="14170"/>
        </w:tabs>
        <w:spacing w:line="240" w:lineRule="auto"/>
        <w:rPr>
          <w:rFonts w:ascii="Segoe Print" w:hAnsi="Segoe Print"/>
          <w:szCs w:val="20"/>
        </w:rPr>
      </w:pPr>
    </w:p>
    <w:p w14:paraId="0AA48CB7" w14:textId="65B70DB6" w:rsidR="00FD3993" w:rsidRPr="003469DB" w:rsidRDefault="00FD3993" w:rsidP="00C51945">
      <w:pPr>
        <w:tabs>
          <w:tab w:val="left" w:pos="14170"/>
        </w:tabs>
        <w:spacing w:line="240" w:lineRule="auto"/>
        <w:rPr>
          <w:rFonts w:ascii="Segoe Print" w:hAnsi="Segoe Print"/>
          <w:szCs w:val="20"/>
        </w:rPr>
      </w:pPr>
    </w:p>
    <w:p w14:paraId="3A95F907" w14:textId="267F4953" w:rsidR="00FD3993" w:rsidRPr="003469DB" w:rsidRDefault="00FD3993" w:rsidP="00C51945">
      <w:pPr>
        <w:tabs>
          <w:tab w:val="left" w:pos="14170"/>
        </w:tabs>
        <w:spacing w:line="240" w:lineRule="auto"/>
        <w:rPr>
          <w:rFonts w:ascii="Segoe Print" w:hAnsi="Segoe Print"/>
          <w:szCs w:val="20"/>
        </w:rPr>
      </w:pPr>
    </w:p>
    <w:p w14:paraId="7C2CCF70" w14:textId="5E1EF72B" w:rsidR="00FD3993" w:rsidRPr="003469DB" w:rsidRDefault="00FD3993" w:rsidP="00C51945">
      <w:pPr>
        <w:tabs>
          <w:tab w:val="left" w:pos="14170"/>
        </w:tabs>
        <w:spacing w:line="240" w:lineRule="auto"/>
        <w:rPr>
          <w:rFonts w:ascii="Segoe Print" w:hAnsi="Segoe Print"/>
          <w:szCs w:val="20"/>
        </w:rPr>
      </w:pPr>
    </w:p>
    <w:p w14:paraId="64FD13A5" w14:textId="5BE797C7" w:rsidR="00FD3993" w:rsidRPr="003469DB" w:rsidRDefault="00FD3993" w:rsidP="00C51945">
      <w:pPr>
        <w:tabs>
          <w:tab w:val="left" w:pos="14170"/>
        </w:tabs>
        <w:spacing w:line="240" w:lineRule="auto"/>
        <w:rPr>
          <w:rFonts w:ascii="Segoe Print" w:hAnsi="Segoe Print"/>
          <w:szCs w:val="20"/>
        </w:rPr>
      </w:pPr>
    </w:p>
    <w:p w14:paraId="5EB68A47" w14:textId="1BE3AF98" w:rsidR="00FD3993" w:rsidRPr="003469DB" w:rsidRDefault="00FD3993" w:rsidP="00C51945">
      <w:pPr>
        <w:tabs>
          <w:tab w:val="left" w:pos="14170"/>
        </w:tabs>
        <w:spacing w:line="240" w:lineRule="auto"/>
        <w:rPr>
          <w:rFonts w:ascii="Segoe Print" w:hAnsi="Segoe Print"/>
          <w:szCs w:val="20"/>
        </w:rPr>
      </w:pPr>
    </w:p>
    <w:p w14:paraId="08D41FFB" w14:textId="0A4C6BA6" w:rsidR="00FD3993" w:rsidRPr="00D06881" w:rsidRDefault="005E02F7" w:rsidP="005E02F7">
      <w:pPr>
        <w:tabs>
          <w:tab w:val="left" w:pos="14170"/>
        </w:tabs>
        <w:spacing w:line="240" w:lineRule="auto"/>
        <w:jc w:val="center"/>
        <w:rPr>
          <w:rFonts w:ascii="Segoe Print" w:hAnsi="Segoe Print"/>
          <w:b/>
          <w:bCs/>
          <w:szCs w:val="20"/>
          <w:u w:val="single"/>
        </w:rPr>
      </w:pPr>
      <w:r w:rsidRPr="00D06881">
        <w:rPr>
          <w:rFonts w:ascii="Segoe Print" w:hAnsi="Segoe Print"/>
          <w:b/>
          <w:bCs/>
          <w:szCs w:val="20"/>
          <w:u w:val="single"/>
        </w:rPr>
        <w:lastRenderedPageBreak/>
        <w:t xml:space="preserve">Maylandsea Primary School </w:t>
      </w:r>
    </w:p>
    <w:p w14:paraId="7057D8DE" w14:textId="33B02B42" w:rsidR="005E02F7" w:rsidRPr="00BF4DC4" w:rsidRDefault="005E02F7" w:rsidP="00BF4DC4">
      <w:pPr>
        <w:tabs>
          <w:tab w:val="left" w:pos="14170"/>
        </w:tabs>
        <w:spacing w:line="240" w:lineRule="auto"/>
        <w:jc w:val="center"/>
        <w:rPr>
          <w:rFonts w:ascii="Segoe Print" w:hAnsi="Segoe Print"/>
          <w:b/>
          <w:bCs/>
          <w:szCs w:val="20"/>
          <w:u w:val="single"/>
        </w:rPr>
      </w:pPr>
      <w:r w:rsidRPr="00D06881">
        <w:rPr>
          <w:rFonts w:ascii="Segoe Print" w:hAnsi="Segoe Print"/>
          <w:b/>
          <w:bCs/>
          <w:szCs w:val="20"/>
          <w:u w:val="single"/>
        </w:rPr>
        <w:t>Ethos and Values</w:t>
      </w:r>
    </w:p>
    <w:p w14:paraId="447640CC" w14:textId="0320E239" w:rsidR="00D06881" w:rsidRPr="00D06881" w:rsidRDefault="00D06881" w:rsidP="00D06881">
      <w:pPr>
        <w:tabs>
          <w:tab w:val="left" w:pos="14170"/>
        </w:tabs>
        <w:spacing w:line="240" w:lineRule="auto"/>
        <w:rPr>
          <w:rFonts w:ascii="Segoe Print" w:hAnsi="Segoe Print"/>
          <w:szCs w:val="20"/>
        </w:rPr>
      </w:pPr>
      <w:r w:rsidRPr="00D06881">
        <w:rPr>
          <w:rFonts w:ascii="Segoe Print" w:hAnsi="Segoe Print"/>
          <w:szCs w:val="20"/>
        </w:rPr>
        <w:t>We aim to maximise the full potential of each child and to nurture their spiritual, moral, social and cultural development.</w:t>
      </w:r>
    </w:p>
    <w:p w14:paraId="57608AE2" w14:textId="78E72D71" w:rsidR="00D06881" w:rsidRPr="00D06881" w:rsidRDefault="00D06881" w:rsidP="00D06881">
      <w:pPr>
        <w:tabs>
          <w:tab w:val="left" w:pos="14170"/>
        </w:tabs>
        <w:spacing w:line="240" w:lineRule="auto"/>
        <w:rPr>
          <w:rFonts w:ascii="Segoe Print" w:hAnsi="Segoe Print"/>
          <w:szCs w:val="20"/>
        </w:rPr>
      </w:pPr>
      <w:r w:rsidRPr="00D06881">
        <w:rPr>
          <w:rFonts w:ascii="Segoe Print" w:hAnsi="Segoe Print"/>
          <w:szCs w:val="20"/>
        </w:rPr>
        <w:t>We want our children to be happy, healthy and successful, to enjoy learning together and to understand the meaning and importance of upholding principles and values.</w:t>
      </w:r>
    </w:p>
    <w:p w14:paraId="44C1E47E" w14:textId="3E9B5B0C" w:rsidR="00D06881" w:rsidRPr="00D06881" w:rsidRDefault="00D06881" w:rsidP="00D06881">
      <w:pPr>
        <w:tabs>
          <w:tab w:val="left" w:pos="14170"/>
        </w:tabs>
        <w:spacing w:line="240" w:lineRule="auto"/>
        <w:rPr>
          <w:rFonts w:ascii="Segoe Print" w:hAnsi="Segoe Print"/>
          <w:szCs w:val="20"/>
        </w:rPr>
      </w:pPr>
      <w:r w:rsidRPr="00D06881">
        <w:rPr>
          <w:rFonts w:ascii="Segoe Print" w:hAnsi="Segoe Print"/>
          <w:szCs w:val="20"/>
        </w:rPr>
        <w:t>We will:</w:t>
      </w:r>
    </w:p>
    <w:p w14:paraId="686AB24D" w14:textId="32C09291" w:rsidR="00D06881" w:rsidRPr="00D06881" w:rsidRDefault="00D06881" w:rsidP="00D06881">
      <w:pPr>
        <w:tabs>
          <w:tab w:val="left" w:pos="14170"/>
        </w:tabs>
        <w:spacing w:line="240" w:lineRule="auto"/>
        <w:rPr>
          <w:rFonts w:ascii="Segoe Print" w:hAnsi="Segoe Print"/>
          <w:szCs w:val="20"/>
        </w:rPr>
      </w:pPr>
      <w:r w:rsidRPr="00D06881">
        <w:rPr>
          <w:rFonts w:ascii="Segoe Print" w:hAnsi="Segoe Print"/>
          <w:szCs w:val="20"/>
        </w:rPr>
        <w:t>• Create a happy, safe and caring environment</w:t>
      </w:r>
    </w:p>
    <w:p w14:paraId="2398B754" w14:textId="34A769BF" w:rsidR="00D06881" w:rsidRPr="00D06881" w:rsidRDefault="00D06881" w:rsidP="00D06881">
      <w:pPr>
        <w:tabs>
          <w:tab w:val="left" w:pos="14170"/>
        </w:tabs>
        <w:spacing w:line="240" w:lineRule="auto"/>
        <w:rPr>
          <w:rFonts w:ascii="Segoe Print" w:hAnsi="Segoe Print"/>
          <w:szCs w:val="20"/>
        </w:rPr>
      </w:pPr>
      <w:r w:rsidRPr="00D06881">
        <w:rPr>
          <w:rFonts w:ascii="Segoe Print" w:hAnsi="Segoe Print"/>
          <w:szCs w:val="20"/>
        </w:rPr>
        <w:t>• Value each child for his or her individual talents</w:t>
      </w:r>
    </w:p>
    <w:p w14:paraId="7109E11F" w14:textId="64410587" w:rsidR="00D06881" w:rsidRPr="00D06881" w:rsidRDefault="00D06881" w:rsidP="00D06881">
      <w:pPr>
        <w:tabs>
          <w:tab w:val="left" w:pos="14170"/>
        </w:tabs>
        <w:spacing w:line="240" w:lineRule="auto"/>
        <w:rPr>
          <w:rFonts w:ascii="Segoe Print" w:hAnsi="Segoe Print"/>
          <w:szCs w:val="20"/>
        </w:rPr>
      </w:pPr>
      <w:r w:rsidRPr="00D06881">
        <w:rPr>
          <w:rFonts w:ascii="Segoe Print" w:hAnsi="Segoe Print"/>
          <w:szCs w:val="20"/>
        </w:rPr>
        <w:t>• Help our children to learn about courtesy, good manners and consideration for others</w:t>
      </w:r>
    </w:p>
    <w:p w14:paraId="7820F55A" w14:textId="2ACC37E7" w:rsidR="00D06881" w:rsidRPr="00D06881" w:rsidRDefault="00D06881" w:rsidP="00D06881">
      <w:pPr>
        <w:tabs>
          <w:tab w:val="left" w:pos="14170"/>
        </w:tabs>
        <w:spacing w:line="240" w:lineRule="auto"/>
        <w:rPr>
          <w:rFonts w:ascii="Segoe Print" w:hAnsi="Segoe Print"/>
          <w:szCs w:val="20"/>
        </w:rPr>
      </w:pPr>
      <w:r w:rsidRPr="00D06881">
        <w:rPr>
          <w:rFonts w:ascii="Segoe Print" w:hAnsi="Segoe Print"/>
          <w:szCs w:val="20"/>
        </w:rPr>
        <w:t>• Promote positive relationships between pupils and adults</w:t>
      </w:r>
    </w:p>
    <w:p w14:paraId="5536C405" w14:textId="71AA9909" w:rsidR="00D06881" w:rsidRPr="00D06881" w:rsidRDefault="00D06881" w:rsidP="00D06881">
      <w:pPr>
        <w:tabs>
          <w:tab w:val="left" w:pos="14170"/>
        </w:tabs>
        <w:spacing w:line="240" w:lineRule="auto"/>
        <w:rPr>
          <w:rFonts w:ascii="Segoe Print" w:hAnsi="Segoe Print"/>
          <w:szCs w:val="20"/>
        </w:rPr>
      </w:pPr>
      <w:r w:rsidRPr="00D06881">
        <w:rPr>
          <w:rFonts w:ascii="Segoe Print" w:hAnsi="Segoe Print"/>
          <w:szCs w:val="20"/>
        </w:rPr>
        <w:t>• Encourage children to wear their uniform with pride</w:t>
      </w:r>
    </w:p>
    <w:p w14:paraId="6FCF1C49" w14:textId="25E4D43E" w:rsidR="00D06881" w:rsidRDefault="00D06881" w:rsidP="00D06881">
      <w:pPr>
        <w:tabs>
          <w:tab w:val="left" w:pos="14170"/>
        </w:tabs>
        <w:spacing w:line="240" w:lineRule="auto"/>
        <w:rPr>
          <w:rFonts w:ascii="Segoe Print" w:hAnsi="Segoe Print"/>
          <w:szCs w:val="20"/>
        </w:rPr>
      </w:pPr>
      <w:r w:rsidRPr="00D06881">
        <w:rPr>
          <w:rFonts w:ascii="Segoe Print" w:hAnsi="Segoe Print"/>
          <w:szCs w:val="20"/>
        </w:rPr>
        <w:t>• Prepare our pupils for the responsibilities and experiences of life in Britain and the wider world</w:t>
      </w:r>
    </w:p>
    <w:p w14:paraId="1819B00E" w14:textId="77777777" w:rsidR="00D06881" w:rsidRPr="00D06881" w:rsidRDefault="00D06881" w:rsidP="00D06881">
      <w:pPr>
        <w:tabs>
          <w:tab w:val="left" w:pos="14170"/>
        </w:tabs>
        <w:spacing w:line="240" w:lineRule="auto"/>
        <w:rPr>
          <w:rFonts w:ascii="Segoe Print" w:hAnsi="Segoe Print"/>
          <w:szCs w:val="20"/>
        </w:rPr>
      </w:pPr>
    </w:p>
    <w:p w14:paraId="130EF633" w14:textId="7EA6C5CD" w:rsidR="00D06881" w:rsidRPr="00F04C06" w:rsidRDefault="00D06881" w:rsidP="00D06881">
      <w:pPr>
        <w:tabs>
          <w:tab w:val="left" w:pos="14170"/>
        </w:tabs>
        <w:spacing w:line="240" w:lineRule="auto"/>
        <w:rPr>
          <w:rFonts w:ascii="Segoe Print" w:hAnsi="Segoe Print"/>
          <w:b/>
          <w:bCs/>
          <w:szCs w:val="20"/>
          <w:u w:val="single"/>
        </w:rPr>
      </w:pPr>
      <w:r w:rsidRPr="00F04C06">
        <w:rPr>
          <w:rFonts w:ascii="Segoe Print" w:hAnsi="Segoe Print"/>
          <w:b/>
          <w:bCs/>
          <w:szCs w:val="20"/>
          <w:u w:val="single"/>
        </w:rPr>
        <w:t>Our School Values</w:t>
      </w:r>
    </w:p>
    <w:p w14:paraId="04428601" w14:textId="23269CD4" w:rsidR="00D06881" w:rsidRPr="00F04C06" w:rsidRDefault="00D06881" w:rsidP="00F04C06">
      <w:pPr>
        <w:pStyle w:val="ListParagraph"/>
        <w:numPr>
          <w:ilvl w:val="0"/>
          <w:numId w:val="33"/>
        </w:numPr>
        <w:tabs>
          <w:tab w:val="left" w:pos="14170"/>
        </w:tabs>
        <w:spacing w:line="240" w:lineRule="auto"/>
        <w:rPr>
          <w:rFonts w:ascii="Segoe Print" w:hAnsi="Segoe Print"/>
          <w:b/>
          <w:bCs/>
          <w:szCs w:val="20"/>
        </w:rPr>
      </w:pPr>
      <w:r w:rsidRPr="00F04C06">
        <w:rPr>
          <w:rFonts w:ascii="Segoe Print" w:hAnsi="Segoe Print"/>
          <w:b/>
          <w:bCs/>
          <w:szCs w:val="20"/>
        </w:rPr>
        <w:t>Responsibility</w:t>
      </w:r>
    </w:p>
    <w:p w14:paraId="444E6AC3" w14:textId="5ADBB455" w:rsidR="00D06881" w:rsidRPr="00F04C06" w:rsidRDefault="00D06881" w:rsidP="00F04C06">
      <w:pPr>
        <w:pStyle w:val="ListParagraph"/>
        <w:numPr>
          <w:ilvl w:val="0"/>
          <w:numId w:val="33"/>
        </w:numPr>
        <w:tabs>
          <w:tab w:val="left" w:pos="14170"/>
        </w:tabs>
        <w:spacing w:line="240" w:lineRule="auto"/>
        <w:rPr>
          <w:rFonts w:ascii="Segoe Print" w:hAnsi="Segoe Print"/>
          <w:b/>
          <w:bCs/>
          <w:szCs w:val="20"/>
        </w:rPr>
      </w:pPr>
      <w:r w:rsidRPr="00F04C06">
        <w:rPr>
          <w:rFonts w:ascii="Segoe Print" w:hAnsi="Segoe Print"/>
          <w:b/>
          <w:bCs/>
          <w:szCs w:val="20"/>
        </w:rPr>
        <w:t>Friendship</w:t>
      </w:r>
    </w:p>
    <w:p w14:paraId="555E9854" w14:textId="66A76231" w:rsidR="00D06881" w:rsidRPr="00F04C06" w:rsidRDefault="00D06881" w:rsidP="00F04C06">
      <w:pPr>
        <w:pStyle w:val="ListParagraph"/>
        <w:numPr>
          <w:ilvl w:val="0"/>
          <w:numId w:val="33"/>
        </w:numPr>
        <w:tabs>
          <w:tab w:val="left" w:pos="14170"/>
        </w:tabs>
        <w:spacing w:line="240" w:lineRule="auto"/>
        <w:rPr>
          <w:rFonts w:ascii="Segoe Print" w:hAnsi="Segoe Print"/>
          <w:b/>
          <w:bCs/>
          <w:szCs w:val="20"/>
        </w:rPr>
      </w:pPr>
      <w:r w:rsidRPr="00F04C06">
        <w:rPr>
          <w:rFonts w:ascii="Segoe Print" w:hAnsi="Segoe Print"/>
          <w:b/>
          <w:bCs/>
          <w:szCs w:val="20"/>
        </w:rPr>
        <w:t xml:space="preserve">Determination </w:t>
      </w:r>
    </w:p>
    <w:p w14:paraId="00D42CF5" w14:textId="4CD4C6FE" w:rsidR="00D06881" w:rsidRPr="00F04C06" w:rsidRDefault="00D06881" w:rsidP="00F04C06">
      <w:pPr>
        <w:pStyle w:val="ListParagraph"/>
        <w:numPr>
          <w:ilvl w:val="0"/>
          <w:numId w:val="33"/>
        </w:numPr>
        <w:tabs>
          <w:tab w:val="left" w:pos="14170"/>
        </w:tabs>
        <w:spacing w:line="240" w:lineRule="auto"/>
        <w:rPr>
          <w:rFonts w:ascii="Segoe Print" w:hAnsi="Segoe Print"/>
          <w:b/>
          <w:bCs/>
          <w:szCs w:val="20"/>
        </w:rPr>
      </w:pPr>
      <w:r w:rsidRPr="00F04C06">
        <w:rPr>
          <w:rFonts w:ascii="Segoe Print" w:hAnsi="Segoe Print"/>
          <w:b/>
          <w:bCs/>
          <w:szCs w:val="20"/>
        </w:rPr>
        <w:t xml:space="preserve">Caring  </w:t>
      </w:r>
    </w:p>
    <w:p w14:paraId="7034D61D" w14:textId="5E71BFB7" w:rsidR="00D06881" w:rsidRPr="00F04C06" w:rsidRDefault="00D06881" w:rsidP="00F04C06">
      <w:pPr>
        <w:pStyle w:val="ListParagraph"/>
        <w:numPr>
          <w:ilvl w:val="0"/>
          <w:numId w:val="33"/>
        </w:numPr>
        <w:tabs>
          <w:tab w:val="left" w:pos="14170"/>
        </w:tabs>
        <w:spacing w:line="240" w:lineRule="auto"/>
        <w:rPr>
          <w:rFonts w:ascii="Segoe Print" w:hAnsi="Segoe Print"/>
          <w:b/>
          <w:bCs/>
          <w:szCs w:val="20"/>
        </w:rPr>
      </w:pPr>
      <w:r w:rsidRPr="00F04C06">
        <w:rPr>
          <w:rFonts w:ascii="Segoe Print" w:hAnsi="Segoe Print"/>
          <w:b/>
          <w:bCs/>
          <w:szCs w:val="20"/>
        </w:rPr>
        <w:t>Teamwork</w:t>
      </w:r>
    </w:p>
    <w:p w14:paraId="36070C79" w14:textId="77777777" w:rsidR="00D06881" w:rsidRPr="00F04C06" w:rsidRDefault="00D06881" w:rsidP="00F04C06">
      <w:pPr>
        <w:pStyle w:val="ListParagraph"/>
        <w:numPr>
          <w:ilvl w:val="0"/>
          <w:numId w:val="33"/>
        </w:numPr>
        <w:tabs>
          <w:tab w:val="left" w:pos="14170"/>
        </w:tabs>
        <w:spacing w:line="240" w:lineRule="auto"/>
        <w:rPr>
          <w:rFonts w:ascii="Segoe Print" w:hAnsi="Segoe Print"/>
          <w:b/>
          <w:bCs/>
          <w:szCs w:val="20"/>
        </w:rPr>
      </w:pPr>
      <w:r w:rsidRPr="00F04C06">
        <w:rPr>
          <w:rFonts w:ascii="Segoe Print" w:hAnsi="Segoe Print"/>
          <w:b/>
          <w:bCs/>
          <w:szCs w:val="20"/>
        </w:rPr>
        <w:t>Courage</w:t>
      </w:r>
    </w:p>
    <w:p w14:paraId="67061D94" w14:textId="77777777" w:rsidR="00210A28" w:rsidRDefault="00210A28" w:rsidP="00C51945">
      <w:pPr>
        <w:spacing w:line="240" w:lineRule="auto"/>
        <w:rPr>
          <w:rFonts w:ascii="Segoe Print" w:eastAsia="Arial" w:hAnsi="Segoe Print" w:cs="Arial"/>
          <w:b/>
          <w:bCs/>
          <w:szCs w:val="20"/>
        </w:rPr>
      </w:pPr>
    </w:p>
    <w:p w14:paraId="73128703" w14:textId="77777777" w:rsidR="003469DB" w:rsidRDefault="003469DB" w:rsidP="00C51945">
      <w:pPr>
        <w:spacing w:line="240" w:lineRule="auto"/>
        <w:rPr>
          <w:rFonts w:ascii="Segoe Print" w:eastAsia="Arial" w:hAnsi="Segoe Print" w:cs="Arial"/>
          <w:b/>
          <w:bCs/>
          <w:szCs w:val="20"/>
        </w:rPr>
      </w:pPr>
    </w:p>
    <w:p w14:paraId="2E0497D7" w14:textId="77777777" w:rsidR="003469DB" w:rsidRDefault="003469DB" w:rsidP="00C51945">
      <w:pPr>
        <w:spacing w:line="240" w:lineRule="auto"/>
        <w:rPr>
          <w:rFonts w:ascii="Segoe Print" w:eastAsia="Arial" w:hAnsi="Segoe Print" w:cs="Arial"/>
          <w:b/>
          <w:bCs/>
          <w:szCs w:val="20"/>
        </w:rPr>
      </w:pPr>
    </w:p>
    <w:p w14:paraId="0AE422BE" w14:textId="77777777" w:rsidR="00BF4DC4" w:rsidRDefault="00930227" w:rsidP="00C51945">
      <w:pPr>
        <w:spacing w:line="240" w:lineRule="auto"/>
        <w:jc w:val="center"/>
        <w:rPr>
          <w:rFonts w:ascii="Segoe Print" w:eastAsia="Arial" w:hAnsi="Segoe Print" w:cs="Arial"/>
          <w:b/>
          <w:bCs/>
          <w:szCs w:val="20"/>
          <w:u w:val="single"/>
        </w:rPr>
      </w:pPr>
      <w:r w:rsidRPr="003469DB">
        <w:rPr>
          <w:rFonts w:ascii="Segoe Print" w:eastAsia="Arial" w:hAnsi="Segoe Print" w:cs="Arial"/>
          <w:b/>
          <w:bCs/>
          <w:szCs w:val="20"/>
          <w:u w:val="single"/>
        </w:rPr>
        <w:lastRenderedPageBreak/>
        <w:t xml:space="preserve">Maylandsea Primary School </w:t>
      </w:r>
    </w:p>
    <w:p w14:paraId="22F8EF4D" w14:textId="087851BB" w:rsidR="00932146" w:rsidRPr="003469DB" w:rsidRDefault="00930227" w:rsidP="00C51945">
      <w:pPr>
        <w:spacing w:line="240" w:lineRule="auto"/>
        <w:jc w:val="center"/>
        <w:rPr>
          <w:rFonts w:ascii="Segoe Print" w:eastAsia="Arial" w:hAnsi="Segoe Print" w:cs="Arial"/>
          <w:b/>
          <w:bCs/>
          <w:szCs w:val="20"/>
          <w:u w:val="single"/>
        </w:rPr>
      </w:pPr>
      <w:r w:rsidRPr="003469DB">
        <w:rPr>
          <w:rFonts w:ascii="Segoe Print" w:eastAsia="Arial" w:hAnsi="Segoe Print" w:cs="Arial"/>
          <w:b/>
          <w:bCs/>
          <w:szCs w:val="20"/>
          <w:u w:val="single"/>
        </w:rPr>
        <w:t>Stake Holders</w:t>
      </w:r>
    </w:p>
    <w:p w14:paraId="5C570F6B" w14:textId="77777777" w:rsidR="00930227" w:rsidRPr="003469DB" w:rsidRDefault="00930227" w:rsidP="00C51945">
      <w:pPr>
        <w:spacing w:line="240" w:lineRule="auto"/>
        <w:jc w:val="center"/>
        <w:rPr>
          <w:rFonts w:ascii="Segoe Print" w:eastAsia="Arial" w:hAnsi="Segoe Print" w:cs="Arial"/>
          <w:b/>
          <w:bCs/>
          <w:szCs w:val="20"/>
        </w:rPr>
      </w:pPr>
    </w:p>
    <w:p w14:paraId="030EF3A6" w14:textId="77777777" w:rsidR="00612212" w:rsidRPr="003469DB" w:rsidRDefault="00612212" w:rsidP="00930227">
      <w:pPr>
        <w:pStyle w:val="ListParagraph"/>
        <w:numPr>
          <w:ilvl w:val="0"/>
          <w:numId w:val="32"/>
        </w:numPr>
        <w:spacing w:line="240" w:lineRule="auto"/>
        <w:jc w:val="left"/>
        <w:rPr>
          <w:rFonts w:ascii="Segoe Print" w:eastAsia="Arial" w:hAnsi="Segoe Print" w:cs="Arial"/>
          <w:b/>
          <w:bCs/>
          <w:szCs w:val="20"/>
        </w:rPr>
        <w:sectPr w:rsidR="00612212" w:rsidRPr="003469DB" w:rsidSect="005D7F38">
          <w:pgSz w:w="16838" w:h="11906" w:orient="landscape" w:code="9"/>
          <w:pgMar w:top="426" w:right="720" w:bottom="720" w:left="720" w:header="170" w:footer="0" w:gutter="0"/>
          <w:cols w:space="708"/>
          <w:docGrid w:linePitch="360"/>
        </w:sectPr>
      </w:pPr>
    </w:p>
    <w:p w14:paraId="2B5B6D3D" w14:textId="77777777" w:rsidR="00215434" w:rsidRPr="00D06881" w:rsidRDefault="00215434" w:rsidP="00215434">
      <w:pPr>
        <w:pStyle w:val="ListParagraph"/>
        <w:numPr>
          <w:ilvl w:val="0"/>
          <w:numId w:val="32"/>
        </w:numPr>
        <w:spacing w:line="240" w:lineRule="auto"/>
        <w:jc w:val="left"/>
        <w:rPr>
          <w:rFonts w:ascii="Segoe Print" w:eastAsia="Arial" w:hAnsi="Segoe Print" w:cs="Arial"/>
          <w:szCs w:val="20"/>
        </w:rPr>
      </w:pPr>
      <w:r w:rsidRPr="00D06881">
        <w:rPr>
          <w:rFonts w:ascii="Segoe Print" w:eastAsia="Arial" w:hAnsi="Segoe Print" w:cs="Arial"/>
          <w:szCs w:val="20"/>
        </w:rPr>
        <w:t xml:space="preserve">The Eveleigh LINK Academy Trust (TELAT) </w:t>
      </w:r>
    </w:p>
    <w:p w14:paraId="53CB8EB7" w14:textId="77777777" w:rsidR="00612212" w:rsidRPr="00D06881" w:rsidRDefault="00930227" w:rsidP="00612212">
      <w:pPr>
        <w:pStyle w:val="ListParagraph"/>
        <w:numPr>
          <w:ilvl w:val="0"/>
          <w:numId w:val="32"/>
        </w:numPr>
        <w:spacing w:line="240" w:lineRule="auto"/>
        <w:jc w:val="left"/>
        <w:rPr>
          <w:rFonts w:ascii="Segoe Print" w:eastAsia="Arial" w:hAnsi="Segoe Print" w:cs="Arial"/>
          <w:szCs w:val="20"/>
        </w:rPr>
      </w:pPr>
      <w:r w:rsidRPr="00D06881">
        <w:rPr>
          <w:rFonts w:ascii="Segoe Print" w:eastAsia="Arial" w:hAnsi="Segoe Print" w:cs="Arial"/>
          <w:szCs w:val="20"/>
        </w:rPr>
        <w:t xml:space="preserve">Senior Leadership Team </w:t>
      </w:r>
      <w:r w:rsidRPr="00D06881">
        <w:rPr>
          <w:rFonts w:ascii="Segoe Print" w:eastAsia="Arial" w:hAnsi="Segoe Print" w:cs="Arial"/>
          <w:szCs w:val="20"/>
        </w:rPr>
        <w:tab/>
      </w:r>
    </w:p>
    <w:p w14:paraId="6C5A2C03" w14:textId="2F39B46D" w:rsidR="00612212" w:rsidRPr="00D06881" w:rsidRDefault="00612212" w:rsidP="00612212">
      <w:pPr>
        <w:pStyle w:val="ListParagraph"/>
        <w:numPr>
          <w:ilvl w:val="0"/>
          <w:numId w:val="32"/>
        </w:numPr>
        <w:spacing w:line="240" w:lineRule="auto"/>
        <w:jc w:val="left"/>
        <w:rPr>
          <w:rFonts w:ascii="Segoe Print" w:eastAsia="Arial" w:hAnsi="Segoe Print" w:cs="Arial"/>
          <w:szCs w:val="20"/>
        </w:rPr>
      </w:pPr>
      <w:r w:rsidRPr="00D06881">
        <w:rPr>
          <w:rFonts w:ascii="Segoe Print" w:eastAsia="Arial" w:hAnsi="Segoe Print" w:cs="Arial"/>
          <w:szCs w:val="20"/>
        </w:rPr>
        <w:t xml:space="preserve">Teachers </w:t>
      </w:r>
    </w:p>
    <w:p w14:paraId="2580033F" w14:textId="77777777" w:rsidR="0056775E" w:rsidRPr="00D06881" w:rsidRDefault="00612212" w:rsidP="00612212">
      <w:pPr>
        <w:pStyle w:val="ListParagraph"/>
        <w:numPr>
          <w:ilvl w:val="0"/>
          <w:numId w:val="32"/>
        </w:numPr>
        <w:spacing w:line="240" w:lineRule="auto"/>
        <w:jc w:val="left"/>
        <w:rPr>
          <w:rFonts w:ascii="Segoe Print" w:eastAsia="Arial" w:hAnsi="Segoe Print" w:cs="Arial"/>
          <w:szCs w:val="20"/>
        </w:rPr>
      </w:pPr>
      <w:r w:rsidRPr="00D06881">
        <w:rPr>
          <w:rFonts w:ascii="Segoe Print" w:eastAsia="Arial" w:hAnsi="Segoe Print" w:cs="Arial"/>
          <w:szCs w:val="20"/>
        </w:rPr>
        <w:t xml:space="preserve">Support Staff </w:t>
      </w:r>
    </w:p>
    <w:p w14:paraId="6ED4F252" w14:textId="77777777" w:rsidR="0056775E" w:rsidRPr="00D06881" w:rsidRDefault="00612212" w:rsidP="00612212">
      <w:pPr>
        <w:pStyle w:val="ListParagraph"/>
        <w:numPr>
          <w:ilvl w:val="0"/>
          <w:numId w:val="32"/>
        </w:numPr>
        <w:spacing w:line="240" w:lineRule="auto"/>
        <w:jc w:val="left"/>
        <w:rPr>
          <w:rFonts w:ascii="Segoe Print" w:eastAsia="Arial" w:hAnsi="Segoe Print" w:cs="Arial"/>
          <w:szCs w:val="20"/>
        </w:rPr>
      </w:pPr>
      <w:r w:rsidRPr="00D06881">
        <w:rPr>
          <w:rFonts w:ascii="Segoe Print" w:eastAsia="Arial" w:hAnsi="Segoe Print" w:cs="Arial"/>
          <w:szCs w:val="20"/>
        </w:rPr>
        <w:t xml:space="preserve">Governors </w:t>
      </w:r>
    </w:p>
    <w:p w14:paraId="6AAF7568" w14:textId="05977181" w:rsidR="00612212" w:rsidRPr="00D06881" w:rsidRDefault="0056775E" w:rsidP="0056775E">
      <w:pPr>
        <w:pStyle w:val="ListParagraph"/>
        <w:numPr>
          <w:ilvl w:val="0"/>
          <w:numId w:val="32"/>
        </w:numPr>
        <w:spacing w:line="240" w:lineRule="auto"/>
        <w:jc w:val="left"/>
        <w:rPr>
          <w:rFonts w:ascii="Segoe Print" w:eastAsia="Arial" w:hAnsi="Segoe Print" w:cs="Arial"/>
          <w:szCs w:val="20"/>
        </w:rPr>
      </w:pPr>
      <w:r w:rsidRPr="00D06881">
        <w:rPr>
          <w:rFonts w:ascii="Segoe Print" w:eastAsia="Arial" w:hAnsi="Segoe Print" w:cs="Arial"/>
          <w:szCs w:val="20"/>
        </w:rPr>
        <w:t>Pupils</w:t>
      </w:r>
      <w:r w:rsidR="00612212" w:rsidRPr="00D06881">
        <w:rPr>
          <w:rFonts w:ascii="Segoe Print" w:eastAsia="Arial" w:hAnsi="Segoe Print" w:cs="Arial"/>
          <w:szCs w:val="20"/>
        </w:rPr>
        <w:t xml:space="preserve"> </w:t>
      </w:r>
    </w:p>
    <w:p w14:paraId="479801A1" w14:textId="77777777" w:rsidR="0056775E" w:rsidRPr="00D06881" w:rsidRDefault="0056775E" w:rsidP="00612212">
      <w:pPr>
        <w:pStyle w:val="ListParagraph"/>
        <w:numPr>
          <w:ilvl w:val="0"/>
          <w:numId w:val="32"/>
        </w:numPr>
        <w:spacing w:line="240" w:lineRule="auto"/>
        <w:jc w:val="left"/>
        <w:rPr>
          <w:rFonts w:ascii="Segoe Print" w:eastAsia="Arial" w:hAnsi="Segoe Print" w:cs="Arial"/>
          <w:szCs w:val="20"/>
        </w:rPr>
      </w:pPr>
      <w:r w:rsidRPr="00D06881">
        <w:rPr>
          <w:rFonts w:ascii="Segoe Print" w:eastAsia="Arial" w:hAnsi="Segoe Print" w:cs="Arial"/>
          <w:szCs w:val="20"/>
        </w:rPr>
        <w:t>Parents</w:t>
      </w:r>
    </w:p>
    <w:p w14:paraId="3C0EDCEF" w14:textId="2B387FEF" w:rsidR="00810A1D" w:rsidRPr="00D06881" w:rsidRDefault="00810A1D" w:rsidP="00215434">
      <w:pPr>
        <w:pStyle w:val="ListParagraph"/>
        <w:numPr>
          <w:ilvl w:val="0"/>
          <w:numId w:val="32"/>
        </w:numPr>
        <w:spacing w:line="240" w:lineRule="auto"/>
        <w:jc w:val="left"/>
        <w:rPr>
          <w:rFonts w:ascii="Segoe Print" w:eastAsia="Arial" w:hAnsi="Segoe Print" w:cs="Arial"/>
          <w:szCs w:val="20"/>
        </w:rPr>
      </w:pPr>
      <w:r w:rsidRPr="00D06881">
        <w:rPr>
          <w:rFonts w:ascii="Segoe Print" w:eastAsia="Arial" w:hAnsi="Segoe Print" w:cs="Arial"/>
          <w:szCs w:val="20"/>
        </w:rPr>
        <w:t>Volunteers</w:t>
      </w:r>
      <w:r w:rsidR="0056775E" w:rsidRPr="00D06881">
        <w:rPr>
          <w:rFonts w:ascii="Segoe Print" w:eastAsia="Arial" w:hAnsi="Segoe Print" w:cs="Arial"/>
          <w:szCs w:val="20"/>
        </w:rPr>
        <w:t xml:space="preserve"> </w:t>
      </w:r>
    </w:p>
    <w:p w14:paraId="182EC60F" w14:textId="00C9592F" w:rsidR="00612212" w:rsidRPr="00D06881" w:rsidRDefault="000619B5" w:rsidP="00612212">
      <w:pPr>
        <w:pStyle w:val="ListParagraph"/>
        <w:numPr>
          <w:ilvl w:val="0"/>
          <w:numId w:val="32"/>
        </w:numPr>
        <w:spacing w:line="240" w:lineRule="auto"/>
        <w:jc w:val="left"/>
        <w:rPr>
          <w:rFonts w:ascii="Segoe Print" w:eastAsia="Arial" w:hAnsi="Segoe Print" w:cs="Arial"/>
          <w:szCs w:val="20"/>
        </w:rPr>
      </w:pPr>
      <w:r w:rsidRPr="00D06881">
        <w:rPr>
          <w:rFonts w:ascii="Segoe Print" w:eastAsia="Arial" w:hAnsi="Segoe Print" w:cs="Arial"/>
          <w:szCs w:val="20"/>
        </w:rPr>
        <w:t xml:space="preserve">Community </w:t>
      </w:r>
    </w:p>
    <w:p w14:paraId="0CFD0680" w14:textId="65DC8C99" w:rsidR="000619B5" w:rsidRPr="00D06881" w:rsidRDefault="00AF52C8" w:rsidP="00612212">
      <w:pPr>
        <w:pStyle w:val="ListParagraph"/>
        <w:numPr>
          <w:ilvl w:val="0"/>
          <w:numId w:val="32"/>
        </w:numPr>
        <w:spacing w:line="240" w:lineRule="auto"/>
        <w:jc w:val="left"/>
        <w:rPr>
          <w:rFonts w:ascii="Segoe Print" w:eastAsia="Arial" w:hAnsi="Segoe Print" w:cs="Arial"/>
          <w:szCs w:val="20"/>
        </w:rPr>
      </w:pPr>
      <w:r w:rsidRPr="00D06881">
        <w:rPr>
          <w:rFonts w:ascii="Segoe Print" w:eastAsia="Arial" w:hAnsi="Segoe Print" w:cs="Arial"/>
          <w:szCs w:val="20"/>
        </w:rPr>
        <w:t xml:space="preserve">Health and </w:t>
      </w:r>
      <w:r w:rsidR="000619B5" w:rsidRPr="00D06881">
        <w:rPr>
          <w:rFonts w:ascii="Segoe Print" w:eastAsia="Arial" w:hAnsi="Segoe Print" w:cs="Arial"/>
          <w:szCs w:val="20"/>
        </w:rPr>
        <w:t>Social Care</w:t>
      </w:r>
    </w:p>
    <w:p w14:paraId="06785DCD" w14:textId="4CD085DA" w:rsidR="000619B5" w:rsidRPr="00D06881" w:rsidRDefault="00AF52C8" w:rsidP="00612212">
      <w:pPr>
        <w:pStyle w:val="ListParagraph"/>
        <w:numPr>
          <w:ilvl w:val="0"/>
          <w:numId w:val="32"/>
        </w:numPr>
        <w:spacing w:line="240" w:lineRule="auto"/>
        <w:jc w:val="left"/>
        <w:rPr>
          <w:rFonts w:ascii="Segoe Print" w:eastAsia="Arial" w:hAnsi="Segoe Print" w:cs="Arial"/>
          <w:szCs w:val="20"/>
        </w:rPr>
      </w:pPr>
      <w:r w:rsidRPr="00D06881">
        <w:rPr>
          <w:rFonts w:ascii="Segoe Print" w:eastAsia="Arial" w:hAnsi="Segoe Print" w:cs="Arial"/>
          <w:szCs w:val="20"/>
        </w:rPr>
        <w:t xml:space="preserve">External Agencies </w:t>
      </w:r>
    </w:p>
    <w:p w14:paraId="6FA5D1F0" w14:textId="77777777" w:rsidR="00612212" w:rsidRPr="003469DB" w:rsidRDefault="00612212" w:rsidP="003469DB">
      <w:pPr>
        <w:pStyle w:val="ListParagraph"/>
        <w:numPr>
          <w:ilvl w:val="0"/>
          <w:numId w:val="32"/>
        </w:numPr>
        <w:spacing w:line="240" w:lineRule="auto"/>
        <w:jc w:val="left"/>
        <w:rPr>
          <w:rFonts w:ascii="Segoe Print" w:eastAsia="Arial" w:hAnsi="Segoe Print" w:cs="Arial"/>
          <w:b/>
          <w:bCs/>
          <w:szCs w:val="20"/>
        </w:rPr>
        <w:sectPr w:rsidR="00612212" w:rsidRPr="003469DB" w:rsidSect="00215434">
          <w:type w:val="continuous"/>
          <w:pgSz w:w="16838" w:h="11906" w:orient="landscape" w:code="9"/>
          <w:pgMar w:top="426" w:right="720" w:bottom="720" w:left="720" w:header="170" w:footer="0" w:gutter="0"/>
          <w:cols w:space="720"/>
          <w:docGrid w:linePitch="360"/>
        </w:sectPr>
      </w:pPr>
    </w:p>
    <w:p w14:paraId="43012BF2" w14:textId="77777777" w:rsidR="00932146" w:rsidRPr="003469DB" w:rsidRDefault="00932146" w:rsidP="00C51945">
      <w:pPr>
        <w:spacing w:line="240" w:lineRule="auto"/>
        <w:jc w:val="center"/>
        <w:rPr>
          <w:rFonts w:ascii="Segoe Print" w:eastAsia="Arial" w:hAnsi="Segoe Print" w:cs="Arial"/>
          <w:b/>
          <w:bCs/>
          <w:szCs w:val="20"/>
        </w:rPr>
      </w:pPr>
    </w:p>
    <w:p w14:paraId="1EFFCDFD" w14:textId="77777777" w:rsidR="00932146" w:rsidRPr="003469DB" w:rsidRDefault="00932146" w:rsidP="00C51945">
      <w:pPr>
        <w:spacing w:line="240" w:lineRule="auto"/>
        <w:jc w:val="center"/>
        <w:rPr>
          <w:rFonts w:ascii="Segoe Print" w:eastAsia="Arial" w:hAnsi="Segoe Print" w:cs="Arial"/>
          <w:b/>
          <w:bCs/>
          <w:szCs w:val="20"/>
        </w:rPr>
      </w:pPr>
    </w:p>
    <w:p w14:paraId="568E2C0A" w14:textId="77777777" w:rsidR="00932146" w:rsidRPr="003469DB" w:rsidRDefault="00932146" w:rsidP="00C51945">
      <w:pPr>
        <w:spacing w:line="240" w:lineRule="auto"/>
        <w:jc w:val="center"/>
        <w:rPr>
          <w:rFonts w:ascii="Segoe Print" w:eastAsia="Arial" w:hAnsi="Segoe Print" w:cs="Arial"/>
          <w:b/>
          <w:bCs/>
          <w:szCs w:val="20"/>
        </w:rPr>
      </w:pPr>
    </w:p>
    <w:p w14:paraId="273C6043" w14:textId="77777777" w:rsidR="00932146" w:rsidRPr="003469DB" w:rsidRDefault="00932146" w:rsidP="00C51945">
      <w:pPr>
        <w:spacing w:line="240" w:lineRule="auto"/>
        <w:jc w:val="center"/>
        <w:rPr>
          <w:rFonts w:ascii="Segoe Print" w:eastAsia="Arial" w:hAnsi="Segoe Print" w:cs="Arial"/>
          <w:b/>
          <w:bCs/>
          <w:szCs w:val="20"/>
        </w:rPr>
      </w:pPr>
    </w:p>
    <w:p w14:paraId="5245C201" w14:textId="1B157CC8" w:rsidR="00932146" w:rsidRPr="003469DB" w:rsidRDefault="00932146" w:rsidP="00C51945">
      <w:pPr>
        <w:spacing w:line="240" w:lineRule="auto"/>
        <w:jc w:val="center"/>
        <w:rPr>
          <w:rFonts w:ascii="Segoe Print" w:eastAsia="Arial" w:hAnsi="Segoe Print" w:cs="Arial"/>
          <w:b/>
          <w:bCs/>
          <w:szCs w:val="20"/>
        </w:rPr>
      </w:pPr>
    </w:p>
    <w:p w14:paraId="59308E22" w14:textId="72898981" w:rsidR="00932146" w:rsidRPr="003469DB" w:rsidRDefault="00932146" w:rsidP="00C51945">
      <w:pPr>
        <w:spacing w:line="240" w:lineRule="auto"/>
        <w:jc w:val="center"/>
        <w:rPr>
          <w:rFonts w:ascii="Segoe Print" w:eastAsia="Arial" w:hAnsi="Segoe Print" w:cs="Arial"/>
          <w:b/>
          <w:bCs/>
          <w:szCs w:val="20"/>
        </w:rPr>
      </w:pPr>
    </w:p>
    <w:p w14:paraId="36C98C2A" w14:textId="77777777" w:rsidR="00932146" w:rsidRPr="003469DB" w:rsidRDefault="00932146" w:rsidP="00C51945">
      <w:pPr>
        <w:spacing w:line="240" w:lineRule="auto"/>
        <w:jc w:val="center"/>
        <w:rPr>
          <w:rFonts w:ascii="Segoe Print" w:eastAsia="Arial" w:hAnsi="Segoe Print" w:cs="Arial"/>
          <w:b/>
          <w:bCs/>
          <w:szCs w:val="20"/>
        </w:rPr>
      </w:pPr>
    </w:p>
    <w:p w14:paraId="1EA33D41" w14:textId="77719A16" w:rsidR="00C76568" w:rsidRDefault="00C76568" w:rsidP="00C51945">
      <w:pPr>
        <w:spacing w:line="240" w:lineRule="auto"/>
        <w:jc w:val="center"/>
        <w:rPr>
          <w:rFonts w:ascii="Segoe Print" w:eastAsia="Arial" w:hAnsi="Segoe Print" w:cs="Arial"/>
          <w:b/>
          <w:bCs/>
          <w:szCs w:val="20"/>
        </w:rPr>
      </w:pPr>
    </w:p>
    <w:p w14:paraId="77BF2EFF" w14:textId="77777777" w:rsidR="00D06881" w:rsidRPr="003469DB" w:rsidRDefault="00D06881" w:rsidP="00C51945">
      <w:pPr>
        <w:spacing w:line="240" w:lineRule="auto"/>
        <w:jc w:val="center"/>
        <w:rPr>
          <w:rFonts w:ascii="Segoe Print" w:eastAsia="Arial" w:hAnsi="Segoe Print" w:cs="Arial"/>
          <w:b/>
          <w:bCs/>
          <w:szCs w:val="20"/>
        </w:rPr>
      </w:pPr>
    </w:p>
    <w:p w14:paraId="4D1E16F5" w14:textId="77777777" w:rsidR="00BF4DC4" w:rsidRDefault="00BF4DC4" w:rsidP="00C51945">
      <w:pPr>
        <w:spacing w:line="240" w:lineRule="auto"/>
        <w:jc w:val="center"/>
        <w:rPr>
          <w:rFonts w:ascii="Segoe Print" w:eastAsia="Arial" w:hAnsi="Segoe Print" w:cs="Arial"/>
          <w:b/>
          <w:bCs/>
          <w:szCs w:val="20"/>
          <w:u w:val="single"/>
        </w:rPr>
      </w:pPr>
      <w:r>
        <w:rPr>
          <w:rFonts w:ascii="Segoe Print" w:eastAsia="Arial" w:hAnsi="Segoe Print" w:cs="Arial"/>
          <w:b/>
          <w:bCs/>
          <w:szCs w:val="20"/>
          <w:u w:val="single"/>
        </w:rPr>
        <w:lastRenderedPageBreak/>
        <w:t xml:space="preserve">Maylandsea Primary School </w:t>
      </w:r>
    </w:p>
    <w:p w14:paraId="587144CD" w14:textId="37D6F913" w:rsidR="00932146" w:rsidRPr="003469DB" w:rsidRDefault="005E0228" w:rsidP="00C51945">
      <w:pPr>
        <w:spacing w:line="240" w:lineRule="auto"/>
        <w:jc w:val="center"/>
        <w:rPr>
          <w:rFonts w:ascii="Segoe Print" w:eastAsia="Arial" w:hAnsi="Segoe Print" w:cs="Arial"/>
          <w:b/>
          <w:bCs/>
          <w:szCs w:val="20"/>
          <w:u w:val="single"/>
        </w:rPr>
      </w:pPr>
      <w:r w:rsidRPr="003469DB">
        <w:rPr>
          <w:rFonts w:ascii="Segoe Print" w:eastAsia="Arial" w:hAnsi="Segoe Print" w:cs="Arial"/>
          <w:b/>
          <w:bCs/>
          <w:szCs w:val="20"/>
          <w:u w:val="single"/>
        </w:rPr>
        <w:t xml:space="preserve">Data </w:t>
      </w:r>
      <w:r w:rsidR="006A5191" w:rsidRPr="003469DB">
        <w:rPr>
          <w:rFonts w:ascii="Segoe Print" w:eastAsia="Arial" w:hAnsi="Segoe Print" w:cs="Arial"/>
          <w:b/>
          <w:bCs/>
          <w:szCs w:val="20"/>
          <w:u w:val="single"/>
        </w:rPr>
        <w:t xml:space="preserve">Information </w:t>
      </w:r>
      <w:r w:rsidR="003469DB">
        <w:rPr>
          <w:rFonts w:ascii="Segoe Print" w:eastAsia="Arial" w:hAnsi="Segoe Print" w:cs="Arial"/>
          <w:b/>
          <w:bCs/>
          <w:szCs w:val="20"/>
          <w:u w:val="single"/>
        </w:rPr>
        <w:t>a</w:t>
      </w:r>
      <w:r w:rsidR="006A5191" w:rsidRPr="003469DB">
        <w:rPr>
          <w:rFonts w:ascii="Segoe Print" w:eastAsia="Arial" w:hAnsi="Segoe Print" w:cs="Arial"/>
          <w:b/>
          <w:bCs/>
          <w:szCs w:val="20"/>
          <w:u w:val="single"/>
        </w:rPr>
        <w:t xml:space="preserve">nd </w:t>
      </w:r>
      <w:proofErr w:type="gramStart"/>
      <w:r w:rsidR="006A5191" w:rsidRPr="003469DB">
        <w:rPr>
          <w:rFonts w:ascii="Segoe Print" w:eastAsia="Arial" w:hAnsi="Segoe Print" w:cs="Arial"/>
          <w:b/>
          <w:bCs/>
          <w:szCs w:val="20"/>
          <w:u w:val="single"/>
        </w:rPr>
        <w:t>Three Year</w:t>
      </w:r>
      <w:proofErr w:type="gramEnd"/>
      <w:r w:rsidR="006A5191" w:rsidRPr="003469DB">
        <w:rPr>
          <w:rFonts w:ascii="Segoe Print" w:eastAsia="Arial" w:hAnsi="Segoe Print" w:cs="Arial"/>
          <w:b/>
          <w:bCs/>
          <w:szCs w:val="20"/>
          <w:u w:val="single"/>
        </w:rPr>
        <w:t xml:space="preserve"> Trends</w:t>
      </w:r>
    </w:p>
    <w:p w14:paraId="0C696410" w14:textId="3EA1CBD0" w:rsidR="00932146" w:rsidRPr="003469DB" w:rsidRDefault="00932146" w:rsidP="00C51945">
      <w:pPr>
        <w:spacing w:line="240" w:lineRule="auto"/>
        <w:rPr>
          <w:rFonts w:ascii="Segoe Print" w:eastAsia="Arial" w:hAnsi="Segoe Print" w:cs="Arial"/>
          <w:b/>
          <w:bCs/>
          <w:szCs w:val="20"/>
        </w:rPr>
      </w:pPr>
      <w:r w:rsidRPr="003469DB">
        <w:rPr>
          <w:rFonts w:ascii="Segoe Print" w:eastAsia="Arial" w:hAnsi="Segoe Print" w:cs="Arial"/>
          <w:b/>
          <w:bCs/>
          <w:szCs w:val="20"/>
        </w:rPr>
        <w:t xml:space="preserve">2022 </w:t>
      </w:r>
      <w:r w:rsidR="006A5191" w:rsidRPr="003469DB">
        <w:rPr>
          <w:rFonts w:ascii="Segoe Print" w:eastAsia="Arial" w:hAnsi="Segoe Print" w:cs="Arial"/>
          <w:b/>
          <w:bCs/>
          <w:szCs w:val="20"/>
        </w:rPr>
        <w:t>A</w:t>
      </w:r>
      <w:r w:rsidRPr="003469DB">
        <w:rPr>
          <w:rFonts w:ascii="Segoe Print" w:eastAsia="Arial" w:hAnsi="Segoe Print" w:cs="Arial"/>
          <w:b/>
          <w:bCs/>
          <w:szCs w:val="20"/>
        </w:rPr>
        <w:t>chievement</w:t>
      </w:r>
      <w:r w:rsidR="006A5191" w:rsidRPr="003469DB">
        <w:rPr>
          <w:rFonts w:ascii="Segoe Print" w:eastAsia="Arial" w:hAnsi="Segoe Print" w:cs="Arial"/>
          <w:b/>
          <w:bCs/>
          <w:szCs w:val="20"/>
        </w:rPr>
        <w:t>s</w:t>
      </w:r>
      <w:r w:rsidRPr="003469DB">
        <w:rPr>
          <w:rFonts w:ascii="Segoe Print" w:eastAsia="Arial" w:hAnsi="Segoe Print" w:cs="Arial"/>
          <w:b/>
          <w:bCs/>
          <w:szCs w:val="20"/>
        </w:rPr>
        <w:t xml:space="preserve"> </w:t>
      </w:r>
    </w:p>
    <w:tbl>
      <w:tblPr>
        <w:tblStyle w:val="TableGrid"/>
        <w:tblW w:w="5000" w:type="pct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5129"/>
        <w:gridCol w:w="2564"/>
        <w:gridCol w:w="2567"/>
        <w:gridCol w:w="2564"/>
        <w:gridCol w:w="2564"/>
      </w:tblGrid>
      <w:tr w:rsidR="005E0228" w:rsidRPr="003469DB" w14:paraId="7B02E040" w14:textId="77777777" w:rsidTr="00155765">
        <w:tc>
          <w:tcPr>
            <w:tcW w:w="1667" w:type="pct"/>
            <w:shd w:val="clear" w:color="auto" w:fill="F2F2F2" w:themeFill="background1" w:themeFillShade="F2"/>
          </w:tcPr>
          <w:p w14:paraId="57748434" w14:textId="53D23284" w:rsidR="005E0228" w:rsidRPr="003469DB" w:rsidRDefault="005E0228" w:rsidP="00C51945">
            <w:pPr>
              <w:tabs>
                <w:tab w:val="left" w:pos="14170"/>
              </w:tabs>
              <w:spacing w:after="0" w:line="240" w:lineRule="auto"/>
              <w:jc w:val="center"/>
              <w:rPr>
                <w:rFonts w:ascii="Segoe Print" w:hAnsi="Segoe Print"/>
                <w:b/>
                <w:szCs w:val="20"/>
              </w:rPr>
            </w:pPr>
            <w:r w:rsidRPr="003469DB">
              <w:rPr>
                <w:rFonts w:ascii="Segoe Print" w:hAnsi="Segoe Print"/>
                <w:b/>
                <w:szCs w:val="20"/>
              </w:rPr>
              <w:t>202</w:t>
            </w:r>
            <w:r w:rsidR="00C12521" w:rsidRPr="003469DB">
              <w:rPr>
                <w:rFonts w:ascii="Segoe Print" w:hAnsi="Segoe Print"/>
                <w:b/>
                <w:szCs w:val="20"/>
              </w:rPr>
              <w:t>2</w:t>
            </w:r>
          </w:p>
        </w:tc>
        <w:tc>
          <w:tcPr>
            <w:tcW w:w="1667" w:type="pct"/>
            <w:gridSpan w:val="2"/>
            <w:shd w:val="clear" w:color="auto" w:fill="F2F2F2" w:themeFill="background1" w:themeFillShade="F2"/>
          </w:tcPr>
          <w:p w14:paraId="2C00A6BE" w14:textId="77777777" w:rsidR="005E0228" w:rsidRPr="003469DB" w:rsidRDefault="005E0228" w:rsidP="00C51945">
            <w:pPr>
              <w:tabs>
                <w:tab w:val="left" w:pos="14170"/>
              </w:tabs>
              <w:spacing w:after="0" w:line="240" w:lineRule="auto"/>
              <w:jc w:val="center"/>
              <w:rPr>
                <w:rFonts w:ascii="Segoe Print" w:hAnsi="Segoe Print"/>
                <w:b/>
                <w:szCs w:val="20"/>
              </w:rPr>
            </w:pPr>
            <w:r w:rsidRPr="003469DB">
              <w:rPr>
                <w:rFonts w:ascii="Segoe Print" w:hAnsi="Segoe Print"/>
                <w:b/>
                <w:szCs w:val="20"/>
              </w:rPr>
              <w:t>School</w:t>
            </w:r>
          </w:p>
        </w:tc>
        <w:tc>
          <w:tcPr>
            <w:tcW w:w="1666" w:type="pct"/>
            <w:gridSpan w:val="2"/>
            <w:shd w:val="clear" w:color="auto" w:fill="F2F2F2" w:themeFill="background1" w:themeFillShade="F2"/>
          </w:tcPr>
          <w:p w14:paraId="3009976C" w14:textId="77777777" w:rsidR="005E0228" w:rsidRPr="003469DB" w:rsidRDefault="005E0228" w:rsidP="00C51945">
            <w:pPr>
              <w:tabs>
                <w:tab w:val="left" w:pos="14170"/>
              </w:tabs>
              <w:spacing w:after="0" w:line="240" w:lineRule="auto"/>
              <w:jc w:val="center"/>
              <w:rPr>
                <w:rFonts w:ascii="Segoe Print" w:hAnsi="Segoe Print"/>
                <w:b/>
                <w:szCs w:val="20"/>
              </w:rPr>
            </w:pPr>
            <w:r w:rsidRPr="003469DB">
              <w:rPr>
                <w:rFonts w:ascii="Segoe Print" w:hAnsi="Segoe Print"/>
                <w:b/>
                <w:szCs w:val="20"/>
              </w:rPr>
              <w:t>National</w:t>
            </w:r>
          </w:p>
        </w:tc>
      </w:tr>
      <w:tr w:rsidR="005E0228" w:rsidRPr="003469DB" w14:paraId="278FA949" w14:textId="77777777" w:rsidTr="00155765">
        <w:tc>
          <w:tcPr>
            <w:tcW w:w="1667" w:type="pct"/>
            <w:shd w:val="clear" w:color="auto" w:fill="F2F2F2" w:themeFill="background1" w:themeFillShade="F2"/>
          </w:tcPr>
          <w:p w14:paraId="3861E52C" w14:textId="77777777" w:rsidR="005E0228" w:rsidRPr="003469DB" w:rsidRDefault="005E0228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b/>
                <w:bCs/>
                <w:szCs w:val="20"/>
              </w:rPr>
            </w:pPr>
            <w:r w:rsidRPr="003469DB">
              <w:rPr>
                <w:rFonts w:ascii="Segoe Print" w:hAnsi="Segoe Print"/>
                <w:b/>
                <w:bCs/>
                <w:szCs w:val="20"/>
              </w:rPr>
              <w:t>EYFS</w:t>
            </w:r>
          </w:p>
        </w:tc>
        <w:tc>
          <w:tcPr>
            <w:tcW w:w="1667" w:type="pct"/>
            <w:gridSpan w:val="2"/>
            <w:shd w:val="clear" w:color="auto" w:fill="F2F2F2" w:themeFill="background1" w:themeFillShade="F2"/>
          </w:tcPr>
          <w:p w14:paraId="1EA18E72" w14:textId="401E92BE" w:rsidR="005E0228" w:rsidRPr="003469DB" w:rsidRDefault="005E0228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72%</w:t>
            </w:r>
            <w:r w:rsidR="00BF4DC4">
              <w:rPr>
                <w:rFonts w:ascii="Segoe Print" w:hAnsi="Segoe Print"/>
                <w:szCs w:val="20"/>
              </w:rPr>
              <w:t xml:space="preserve"> above</w:t>
            </w:r>
          </w:p>
        </w:tc>
        <w:tc>
          <w:tcPr>
            <w:tcW w:w="1666" w:type="pct"/>
            <w:gridSpan w:val="2"/>
            <w:shd w:val="clear" w:color="auto" w:fill="F2F2F2" w:themeFill="background1" w:themeFillShade="F2"/>
          </w:tcPr>
          <w:p w14:paraId="36E26D80" w14:textId="4E2F43A5" w:rsidR="005E0228" w:rsidRPr="003469DB" w:rsidRDefault="00F668CD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6</w:t>
            </w:r>
            <w:r w:rsidR="00596BA5" w:rsidRPr="003469DB">
              <w:rPr>
                <w:rFonts w:ascii="Segoe Print" w:hAnsi="Segoe Print"/>
                <w:szCs w:val="20"/>
              </w:rPr>
              <w:t>5</w:t>
            </w:r>
            <w:r w:rsidRPr="003469DB">
              <w:rPr>
                <w:rFonts w:ascii="Segoe Print" w:hAnsi="Segoe Print"/>
                <w:szCs w:val="20"/>
              </w:rPr>
              <w:t>%</w:t>
            </w:r>
          </w:p>
        </w:tc>
      </w:tr>
      <w:tr w:rsidR="005E0228" w:rsidRPr="003469DB" w14:paraId="737A34D6" w14:textId="77777777" w:rsidTr="00155765">
        <w:tc>
          <w:tcPr>
            <w:tcW w:w="1667" w:type="pct"/>
            <w:shd w:val="clear" w:color="auto" w:fill="F2F2F2" w:themeFill="background1" w:themeFillShade="F2"/>
          </w:tcPr>
          <w:p w14:paraId="4D5E0A91" w14:textId="77777777" w:rsidR="005E0228" w:rsidRPr="003469DB" w:rsidRDefault="005E0228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b/>
                <w:bCs/>
                <w:szCs w:val="20"/>
              </w:rPr>
            </w:pPr>
            <w:r w:rsidRPr="003469DB">
              <w:rPr>
                <w:rFonts w:ascii="Segoe Print" w:hAnsi="Segoe Print"/>
                <w:b/>
                <w:bCs/>
                <w:szCs w:val="20"/>
              </w:rPr>
              <w:t xml:space="preserve">Year 1 Phonics </w:t>
            </w:r>
          </w:p>
        </w:tc>
        <w:tc>
          <w:tcPr>
            <w:tcW w:w="1667" w:type="pct"/>
            <w:gridSpan w:val="2"/>
            <w:shd w:val="clear" w:color="auto" w:fill="F2F2F2" w:themeFill="background1" w:themeFillShade="F2"/>
          </w:tcPr>
          <w:p w14:paraId="2BC84D98" w14:textId="101B52FA" w:rsidR="005E0228" w:rsidRPr="003469DB" w:rsidRDefault="005E0228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68%</w:t>
            </w:r>
            <w:r w:rsidR="00BF4DC4">
              <w:rPr>
                <w:rFonts w:ascii="Segoe Print" w:hAnsi="Segoe Print"/>
                <w:szCs w:val="20"/>
              </w:rPr>
              <w:t xml:space="preserve"> below</w:t>
            </w:r>
          </w:p>
        </w:tc>
        <w:tc>
          <w:tcPr>
            <w:tcW w:w="1666" w:type="pct"/>
            <w:gridSpan w:val="2"/>
            <w:shd w:val="clear" w:color="auto" w:fill="F2F2F2" w:themeFill="background1" w:themeFillShade="F2"/>
          </w:tcPr>
          <w:p w14:paraId="3E558FCB" w14:textId="4FF86E77" w:rsidR="005E0228" w:rsidRPr="003469DB" w:rsidRDefault="00321F10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75%</w:t>
            </w:r>
          </w:p>
        </w:tc>
      </w:tr>
      <w:tr w:rsidR="005E0228" w:rsidRPr="003469DB" w14:paraId="249CE72C" w14:textId="77777777" w:rsidTr="00155765">
        <w:trPr>
          <w:trHeight w:val="173"/>
        </w:trPr>
        <w:tc>
          <w:tcPr>
            <w:tcW w:w="1667" w:type="pct"/>
            <w:shd w:val="clear" w:color="auto" w:fill="F2F2F2" w:themeFill="background1" w:themeFillShade="F2"/>
          </w:tcPr>
          <w:p w14:paraId="3249EAA2" w14:textId="77777777" w:rsidR="005E0228" w:rsidRPr="003469DB" w:rsidRDefault="005E0228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b/>
                <w:bCs/>
                <w:szCs w:val="20"/>
              </w:rPr>
            </w:pPr>
          </w:p>
        </w:tc>
        <w:tc>
          <w:tcPr>
            <w:tcW w:w="833" w:type="pct"/>
            <w:shd w:val="clear" w:color="auto" w:fill="F2F2F2" w:themeFill="background1" w:themeFillShade="F2"/>
          </w:tcPr>
          <w:p w14:paraId="58BB0A1D" w14:textId="77777777" w:rsidR="005E0228" w:rsidRPr="003469DB" w:rsidRDefault="005E0228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b/>
                <w:bCs/>
                <w:szCs w:val="20"/>
              </w:rPr>
            </w:pPr>
            <w:r w:rsidRPr="003469DB">
              <w:rPr>
                <w:rFonts w:ascii="Segoe Print" w:hAnsi="Segoe Print"/>
                <w:b/>
                <w:bCs/>
                <w:szCs w:val="20"/>
              </w:rPr>
              <w:t>ARE</w:t>
            </w:r>
          </w:p>
        </w:tc>
        <w:tc>
          <w:tcPr>
            <w:tcW w:w="834" w:type="pct"/>
            <w:shd w:val="clear" w:color="auto" w:fill="F2F2F2" w:themeFill="background1" w:themeFillShade="F2"/>
          </w:tcPr>
          <w:p w14:paraId="1A7FDC65" w14:textId="77777777" w:rsidR="005E0228" w:rsidRPr="003469DB" w:rsidRDefault="005E0228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b/>
                <w:bCs/>
                <w:szCs w:val="20"/>
              </w:rPr>
            </w:pPr>
            <w:r w:rsidRPr="003469DB">
              <w:rPr>
                <w:rFonts w:ascii="Segoe Print" w:hAnsi="Segoe Print"/>
                <w:b/>
                <w:bCs/>
                <w:szCs w:val="20"/>
              </w:rPr>
              <w:t>GD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3636CAB6" w14:textId="77777777" w:rsidR="005E0228" w:rsidRPr="003469DB" w:rsidRDefault="005E0228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b/>
                <w:bCs/>
                <w:szCs w:val="20"/>
              </w:rPr>
            </w:pPr>
            <w:r w:rsidRPr="003469DB">
              <w:rPr>
                <w:rFonts w:ascii="Segoe Print" w:hAnsi="Segoe Print"/>
                <w:b/>
                <w:bCs/>
                <w:szCs w:val="20"/>
              </w:rPr>
              <w:t>ARE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6F0B6E8C" w14:textId="77777777" w:rsidR="005E0228" w:rsidRPr="003469DB" w:rsidRDefault="005E0228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b/>
                <w:bCs/>
                <w:szCs w:val="20"/>
              </w:rPr>
            </w:pPr>
            <w:r w:rsidRPr="003469DB">
              <w:rPr>
                <w:rFonts w:ascii="Segoe Print" w:hAnsi="Segoe Print"/>
                <w:b/>
                <w:bCs/>
                <w:szCs w:val="20"/>
              </w:rPr>
              <w:t>GD</w:t>
            </w:r>
          </w:p>
        </w:tc>
      </w:tr>
      <w:tr w:rsidR="005E0228" w:rsidRPr="003469DB" w14:paraId="1206C167" w14:textId="77777777" w:rsidTr="00FC55F7">
        <w:trPr>
          <w:trHeight w:val="173"/>
        </w:trPr>
        <w:tc>
          <w:tcPr>
            <w:tcW w:w="1667" w:type="pct"/>
            <w:shd w:val="clear" w:color="auto" w:fill="F2F2F2" w:themeFill="background1" w:themeFillShade="F2"/>
          </w:tcPr>
          <w:p w14:paraId="325D55A2" w14:textId="77777777" w:rsidR="005E0228" w:rsidRPr="003469DB" w:rsidRDefault="005E0228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b/>
                <w:bCs/>
                <w:szCs w:val="20"/>
              </w:rPr>
            </w:pPr>
            <w:r w:rsidRPr="003469DB">
              <w:rPr>
                <w:rFonts w:ascii="Segoe Print" w:hAnsi="Segoe Print"/>
                <w:b/>
                <w:bCs/>
                <w:szCs w:val="20"/>
              </w:rPr>
              <w:t xml:space="preserve">Year 2 Reading 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41AAE8BD" w14:textId="32F144F6" w:rsidR="005E0228" w:rsidRPr="003469DB" w:rsidRDefault="005E0228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84%</w:t>
            </w:r>
            <w:r w:rsidR="00BF4DC4">
              <w:rPr>
                <w:rFonts w:ascii="Segoe Print" w:hAnsi="Segoe Print"/>
                <w:szCs w:val="20"/>
              </w:rPr>
              <w:t xml:space="preserve"> above</w:t>
            </w:r>
          </w:p>
        </w:tc>
        <w:tc>
          <w:tcPr>
            <w:tcW w:w="834" w:type="pct"/>
            <w:shd w:val="clear" w:color="auto" w:fill="F2F2F2" w:themeFill="background1" w:themeFillShade="F2"/>
          </w:tcPr>
          <w:p w14:paraId="54AF800A" w14:textId="4A59F558" w:rsidR="005E0228" w:rsidRPr="003469DB" w:rsidRDefault="005E0228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19%</w:t>
            </w:r>
            <w:r w:rsidR="00BF4DC4">
              <w:rPr>
                <w:rFonts w:ascii="Segoe Print" w:hAnsi="Segoe Print"/>
                <w:szCs w:val="20"/>
              </w:rPr>
              <w:t xml:space="preserve"> inline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6BCFD041" w14:textId="128475AF" w:rsidR="005E0228" w:rsidRPr="003469DB" w:rsidRDefault="00806D1E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67%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1E75388A" w14:textId="468520BB" w:rsidR="005E0228" w:rsidRPr="003469DB" w:rsidRDefault="00FC55F7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18%</w:t>
            </w:r>
          </w:p>
        </w:tc>
      </w:tr>
      <w:tr w:rsidR="005E0228" w:rsidRPr="003469DB" w14:paraId="23C3F88C" w14:textId="77777777" w:rsidTr="00FC55F7">
        <w:trPr>
          <w:trHeight w:val="173"/>
        </w:trPr>
        <w:tc>
          <w:tcPr>
            <w:tcW w:w="1667" w:type="pct"/>
            <w:shd w:val="clear" w:color="auto" w:fill="F2F2F2" w:themeFill="background1" w:themeFillShade="F2"/>
          </w:tcPr>
          <w:p w14:paraId="283659E5" w14:textId="77777777" w:rsidR="005E0228" w:rsidRPr="003469DB" w:rsidRDefault="005E0228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b/>
                <w:bCs/>
                <w:szCs w:val="20"/>
              </w:rPr>
            </w:pPr>
            <w:r w:rsidRPr="003469DB">
              <w:rPr>
                <w:rFonts w:ascii="Segoe Print" w:hAnsi="Segoe Print"/>
                <w:b/>
                <w:bCs/>
                <w:szCs w:val="20"/>
              </w:rPr>
              <w:t xml:space="preserve">Year 2 Writing 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482378FD" w14:textId="2BF1B6E6" w:rsidR="005E0228" w:rsidRPr="003469DB" w:rsidRDefault="005E0228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68%</w:t>
            </w:r>
            <w:r w:rsidR="00BF4DC4">
              <w:rPr>
                <w:rFonts w:ascii="Segoe Print" w:hAnsi="Segoe Print"/>
                <w:szCs w:val="20"/>
              </w:rPr>
              <w:t xml:space="preserve"> above</w:t>
            </w:r>
          </w:p>
        </w:tc>
        <w:tc>
          <w:tcPr>
            <w:tcW w:w="834" w:type="pct"/>
            <w:shd w:val="clear" w:color="auto" w:fill="F2F2F2" w:themeFill="background1" w:themeFillShade="F2"/>
          </w:tcPr>
          <w:p w14:paraId="13E550BD" w14:textId="5806C6C5" w:rsidR="005E0228" w:rsidRPr="003469DB" w:rsidRDefault="005E0228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7%</w:t>
            </w:r>
            <w:r w:rsidR="00BF4DC4">
              <w:rPr>
                <w:rFonts w:ascii="Segoe Print" w:hAnsi="Segoe Print"/>
                <w:szCs w:val="20"/>
              </w:rPr>
              <w:t xml:space="preserve"> inline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5F57196E" w14:textId="529D1384" w:rsidR="005E0228" w:rsidRPr="003469DB" w:rsidRDefault="00CF0F57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58%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2B7788B3" w14:textId="1291119A" w:rsidR="005E0228" w:rsidRPr="003469DB" w:rsidRDefault="00FC55F7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8%</w:t>
            </w:r>
          </w:p>
        </w:tc>
      </w:tr>
      <w:tr w:rsidR="005E0228" w:rsidRPr="003469DB" w14:paraId="7DA29768" w14:textId="77777777" w:rsidTr="00FC55F7">
        <w:trPr>
          <w:trHeight w:val="173"/>
        </w:trPr>
        <w:tc>
          <w:tcPr>
            <w:tcW w:w="1667" w:type="pct"/>
            <w:shd w:val="clear" w:color="auto" w:fill="F2F2F2" w:themeFill="background1" w:themeFillShade="F2"/>
          </w:tcPr>
          <w:p w14:paraId="3022CB35" w14:textId="77777777" w:rsidR="005E0228" w:rsidRPr="003469DB" w:rsidRDefault="005E0228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b/>
                <w:bCs/>
                <w:szCs w:val="20"/>
              </w:rPr>
            </w:pPr>
            <w:r w:rsidRPr="003469DB">
              <w:rPr>
                <w:rFonts w:ascii="Segoe Print" w:hAnsi="Segoe Print"/>
                <w:b/>
                <w:bCs/>
                <w:szCs w:val="20"/>
              </w:rPr>
              <w:t xml:space="preserve">Year 2 Maths 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41DA7A82" w14:textId="008D9490" w:rsidR="005E0228" w:rsidRPr="003469DB" w:rsidRDefault="005E0228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81%</w:t>
            </w:r>
            <w:r w:rsidR="00BF4DC4">
              <w:rPr>
                <w:rFonts w:ascii="Segoe Print" w:hAnsi="Segoe Print"/>
                <w:szCs w:val="20"/>
              </w:rPr>
              <w:t xml:space="preserve"> above</w:t>
            </w:r>
          </w:p>
        </w:tc>
        <w:tc>
          <w:tcPr>
            <w:tcW w:w="834" w:type="pct"/>
            <w:shd w:val="clear" w:color="auto" w:fill="F2F2F2" w:themeFill="background1" w:themeFillShade="F2"/>
          </w:tcPr>
          <w:p w14:paraId="759AA74A" w14:textId="54EF4FC2" w:rsidR="005E0228" w:rsidRPr="003469DB" w:rsidRDefault="005E0228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13%</w:t>
            </w:r>
            <w:r w:rsidR="00BF4DC4">
              <w:rPr>
                <w:rFonts w:ascii="Segoe Print" w:hAnsi="Segoe Print"/>
                <w:szCs w:val="20"/>
              </w:rPr>
              <w:t xml:space="preserve"> inline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4910A876" w14:textId="574C78E7" w:rsidR="005E0228" w:rsidRPr="003469DB" w:rsidRDefault="00CF0F57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68%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1F1B83F9" w14:textId="54A8B3EE" w:rsidR="005E0228" w:rsidRPr="003469DB" w:rsidRDefault="00FC55F7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15%</w:t>
            </w:r>
          </w:p>
        </w:tc>
      </w:tr>
      <w:tr w:rsidR="005E0228" w:rsidRPr="003469DB" w14:paraId="6E92E9B1" w14:textId="77777777" w:rsidTr="00155765">
        <w:trPr>
          <w:trHeight w:val="173"/>
        </w:trPr>
        <w:tc>
          <w:tcPr>
            <w:tcW w:w="1667" w:type="pct"/>
            <w:shd w:val="clear" w:color="auto" w:fill="F2F2F2" w:themeFill="background1" w:themeFillShade="F2"/>
          </w:tcPr>
          <w:p w14:paraId="61977A93" w14:textId="77777777" w:rsidR="005E0228" w:rsidRPr="003469DB" w:rsidRDefault="005E0228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b/>
                <w:bCs/>
                <w:szCs w:val="20"/>
              </w:rPr>
            </w:pPr>
            <w:r w:rsidRPr="003469DB">
              <w:rPr>
                <w:rFonts w:ascii="Segoe Print" w:hAnsi="Segoe Print"/>
                <w:b/>
                <w:bCs/>
                <w:szCs w:val="20"/>
              </w:rPr>
              <w:t>Year 6 Reading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0B4634BE" w14:textId="4CBFC59D" w:rsidR="005E0228" w:rsidRPr="003469DB" w:rsidRDefault="005E0228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88%</w:t>
            </w:r>
            <w:r w:rsidR="00BF4DC4">
              <w:rPr>
                <w:rFonts w:ascii="Segoe Print" w:hAnsi="Segoe Print"/>
                <w:szCs w:val="20"/>
              </w:rPr>
              <w:t xml:space="preserve"> above</w:t>
            </w:r>
          </w:p>
        </w:tc>
        <w:tc>
          <w:tcPr>
            <w:tcW w:w="834" w:type="pct"/>
            <w:shd w:val="clear" w:color="auto" w:fill="F2F2F2" w:themeFill="background1" w:themeFillShade="F2"/>
          </w:tcPr>
          <w:p w14:paraId="1F62209C" w14:textId="1D1D6D25" w:rsidR="005E0228" w:rsidRPr="003469DB" w:rsidRDefault="005E0228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28%</w:t>
            </w:r>
            <w:r w:rsidR="00BF4DC4">
              <w:rPr>
                <w:rFonts w:ascii="Segoe Print" w:hAnsi="Segoe Print"/>
                <w:szCs w:val="20"/>
              </w:rPr>
              <w:t xml:space="preserve"> inline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1289D45F" w14:textId="57942C17" w:rsidR="005E0228" w:rsidRPr="003469DB" w:rsidRDefault="00C76568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7</w:t>
            </w:r>
            <w:r w:rsidR="00CE397B" w:rsidRPr="003469DB">
              <w:rPr>
                <w:rFonts w:ascii="Segoe Print" w:hAnsi="Segoe Print"/>
                <w:szCs w:val="20"/>
              </w:rPr>
              <w:t>5</w:t>
            </w:r>
            <w:r w:rsidRPr="003469DB">
              <w:rPr>
                <w:rFonts w:ascii="Segoe Print" w:hAnsi="Segoe Print"/>
                <w:szCs w:val="20"/>
              </w:rPr>
              <w:t>%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4CA4EFDE" w14:textId="34672FE3" w:rsidR="005E0228" w:rsidRPr="003469DB" w:rsidRDefault="00385B5C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28%</w:t>
            </w:r>
          </w:p>
        </w:tc>
      </w:tr>
      <w:tr w:rsidR="005E0228" w:rsidRPr="003469DB" w14:paraId="57B39FE8" w14:textId="77777777" w:rsidTr="00155765">
        <w:tc>
          <w:tcPr>
            <w:tcW w:w="1667" w:type="pct"/>
            <w:shd w:val="clear" w:color="auto" w:fill="F2F2F2" w:themeFill="background1" w:themeFillShade="F2"/>
          </w:tcPr>
          <w:p w14:paraId="151C2789" w14:textId="77777777" w:rsidR="005E0228" w:rsidRPr="003469DB" w:rsidRDefault="005E0228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b/>
                <w:bCs/>
                <w:szCs w:val="20"/>
              </w:rPr>
            </w:pPr>
            <w:r w:rsidRPr="003469DB">
              <w:rPr>
                <w:rFonts w:ascii="Segoe Print" w:hAnsi="Segoe Print"/>
                <w:b/>
                <w:bCs/>
                <w:szCs w:val="20"/>
              </w:rPr>
              <w:t xml:space="preserve">Year 6 Writing 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74256C89" w14:textId="5782381B" w:rsidR="005E0228" w:rsidRPr="003469DB" w:rsidRDefault="005E0228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73%</w:t>
            </w:r>
            <w:r w:rsidR="00BF4DC4">
              <w:rPr>
                <w:rFonts w:ascii="Segoe Print" w:hAnsi="Segoe Print"/>
                <w:szCs w:val="20"/>
              </w:rPr>
              <w:t xml:space="preserve"> above</w:t>
            </w:r>
          </w:p>
        </w:tc>
        <w:tc>
          <w:tcPr>
            <w:tcW w:w="834" w:type="pct"/>
            <w:shd w:val="clear" w:color="auto" w:fill="F2F2F2" w:themeFill="background1" w:themeFillShade="F2"/>
          </w:tcPr>
          <w:p w14:paraId="5AC1C5B2" w14:textId="15A60DB6" w:rsidR="005E0228" w:rsidRPr="003469DB" w:rsidRDefault="005E0228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3%</w:t>
            </w:r>
            <w:r w:rsidR="00BF4DC4">
              <w:rPr>
                <w:rFonts w:ascii="Segoe Print" w:hAnsi="Segoe Print"/>
                <w:szCs w:val="20"/>
              </w:rPr>
              <w:t xml:space="preserve"> below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56CA164E" w14:textId="0D44D151" w:rsidR="005E0228" w:rsidRPr="003469DB" w:rsidRDefault="00C76568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69%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21C6839B" w14:textId="7F6FC298" w:rsidR="005E0228" w:rsidRPr="003469DB" w:rsidRDefault="003E501A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13%</w:t>
            </w:r>
          </w:p>
        </w:tc>
      </w:tr>
      <w:tr w:rsidR="005E0228" w:rsidRPr="003469DB" w14:paraId="4C0307CA" w14:textId="77777777" w:rsidTr="00155765">
        <w:tc>
          <w:tcPr>
            <w:tcW w:w="1667" w:type="pct"/>
            <w:shd w:val="clear" w:color="auto" w:fill="F2F2F2" w:themeFill="background1" w:themeFillShade="F2"/>
          </w:tcPr>
          <w:p w14:paraId="210A75E1" w14:textId="77777777" w:rsidR="005E0228" w:rsidRPr="003469DB" w:rsidRDefault="005E0228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b/>
                <w:bCs/>
                <w:szCs w:val="20"/>
              </w:rPr>
            </w:pPr>
            <w:r w:rsidRPr="003469DB">
              <w:rPr>
                <w:rFonts w:ascii="Segoe Print" w:hAnsi="Segoe Print"/>
                <w:b/>
                <w:bCs/>
                <w:szCs w:val="20"/>
              </w:rPr>
              <w:t xml:space="preserve">Year 6 Maths 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2958F01D" w14:textId="143A5816" w:rsidR="005E0228" w:rsidRPr="003469DB" w:rsidRDefault="005E0228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65%</w:t>
            </w:r>
            <w:r w:rsidR="00BF4DC4">
              <w:rPr>
                <w:rFonts w:ascii="Segoe Print" w:hAnsi="Segoe Print"/>
                <w:szCs w:val="20"/>
              </w:rPr>
              <w:t xml:space="preserve"> below</w:t>
            </w:r>
          </w:p>
        </w:tc>
        <w:tc>
          <w:tcPr>
            <w:tcW w:w="834" w:type="pct"/>
            <w:shd w:val="clear" w:color="auto" w:fill="F2F2F2" w:themeFill="background1" w:themeFillShade="F2"/>
          </w:tcPr>
          <w:p w14:paraId="540044ED" w14:textId="1040FB45" w:rsidR="005E0228" w:rsidRPr="003469DB" w:rsidRDefault="005E0228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13%</w:t>
            </w:r>
            <w:r w:rsidR="00BF4DC4">
              <w:rPr>
                <w:rFonts w:ascii="Segoe Print" w:hAnsi="Segoe Print"/>
                <w:szCs w:val="20"/>
              </w:rPr>
              <w:t xml:space="preserve"> below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29612160" w14:textId="4F0D506F" w:rsidR="005E0228" w:rsidRPr="003469DB" w:rsidRDefault="00C76568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71%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0E4A1B39" w14:textId="1587962B" w:rsidR="005E0228" w:rsidRPr="003469DB" w:rsidRDefault="003E501A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23%</w:t>
            </w:r>
          </w:p>
        </w:tc>
      </w:tr>
      <w:tr w:rsidR="005E0228" w:rsidRPr="003469DB" w14:paraId="45DCEF03" w14:textId="77777777" w:rsidTr="00155765">
        <w:tc>
          <w:tcPr>
            <w:tcW w:w="1667" w:type="pct"/>
            <w:shd w:val="clear" w:color="auto" w:fill="F2F2F2" w:themeFill="background1" w:themeFillShade="F2"/>
          </w:tcPr>
          <w:p w14:paraId="2B4E9F0F" w14:textId="77777777" w:rsidR="005E0228" w:rsidRPr="003469DB" w:rsidRDefault="005E0228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b/>
                <w:bCs/>
                <w:szCs w:val="20"/>
              </w:rPr>
            </w:pPr>
            <w:r w:rsidRPr="003469DB">
              <w:rPr>
                <w:rFonts w:ascii="Segoe Print" w:hAnsi="Segoe Print"/>
                <w:b/>
                <w:bCs/>
                <w:szCs w:val="20"/>
              </w:rPr>
              <w:t xml:space="preserve">Year 6 Combined 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0238D1A7" w14:textId="4E8C7B93" w:rsidR="005E0228" w:rsidRPr="003469DB" w:rsidRDefault="005E0228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50%</w:t>
            </w:r>
            <w:r w:rsidR="00BF4DC4">
              <w:rPr>
                <w:rFonts w:ascii="Segoe Print" w:hAnsi="Segoe Print"/>
                <w:szCs w:val="20"/>
              </w:rPr>
              <w:t xml:space="preserve"> below</w:t>
            </w:r>
          </w:p>
        </w:tc>
        <w:tc>
          <w:tcPr>
            <w:tcW w:w="834" w:type="pct"/>
            <w:shd w:val="clear" w:color="auto" w:fill="F2F2F2" w:themeFill="background1" w:themeFillShade="F2"/>
          </w:tcPr>
          <w:p w14:paraId="58CFA6EB" w14:textId="68E37CB9" w:rsidR="005E0228" w:rsidRPr="003469DB" w:rsidRDefault="005E0228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3%</w:t>
            </w:r>
            <w:r w:rsidR="00BF4DC4">
              <w:rPr>
                <w:rFonts w:ascii="Segoe Print" w:hAnsi="Segoe Print"/>
                <w:szCs w:val="20"/>
              </w:rPr>
              <w:t xml:space="preserve"> below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31436881" w14:textId="2BFF3042" w:rsidR="005E0228" w:rsidRPr="003469DB" w:rsidRDefault="00C76568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59%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020CF342" w14:textId="33626B81" w:rsidR="005E0228" w:rsidRPr="003469DB" w:rsidRDefault="003E501A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7%</w:t>
            </w:r>
          </w:p>
        </w:tc>
      </w:tr>
      <w:tr w:rsidR="005E0228" w:rsidRPr="003469DB" w14:paraId="59D706F7" w14:textId="77777777" w:rsidTr="00155765">
        <w:tc>
          <w:tcPr>
            <w:tcW w:w="1667" w:type="pct"/>
            <w:shd w:val="clear" w:color="auto" w:fill="F2F2F2" w:themeFill="background1" w:themeFillShade="F2"/>
          </w:tcPr>
          <w:p w14:paraId="47CA1D3C" w14:textId="77777777" w:rsidR="005E0228" w:rsidRPr="003469DB" w:rsidRDefault="005E0228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b/>
                <w:bCs/>
                <w:szCs w:val="20"/>
              </w:rPr>
            </w:pPr>
            <w:r w:rsidRPr="003469DB">
              <w:rPr>
                <w:rFonts w:ascii="Segoe Print" w:hAnsi="Segoe Print"/>
                <w:b/>
                <w:bCs/>
                <w:szCs w:val="20"/>
              </w:rPr>
              <w:t xml:space="preserve">Progress </w:t>
            </w:r>
          </w:p>
        </w:tc>
        <w:tc>
          <w:tcPr>
            <w:tcW w:w="3333" w:type="pct"/>
            <w:gridSpan w:val="4"/>
            <w:shd w:val="clear" w:color="auto" w:fill="F2F2F2" w:themeFill="background1" w:themeFillShade="F2"/>
          </w:tcPr>
          <w:p w14:paraId="2FD05ACB" w14:textId="551A1E87" w:rsidR="005E0228" w:rsidRPr="003469DB" w:rsidRDefault="005E0228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Reading 0.5</w:t>
            </w:r>
          </w:p>
          <w:p w14:paraId="6737E8F9" w14:textId="5C7BEEA2" w:rsidR="005E0228" w:rsidRPr="003469DB" w:rsidRDefault="005E0228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Writing -1.2</w:t>
            </w:r>
          </w:p>
          <w:p w14:paraId="66F18061" w14:textId="52F9DE62" w:rsidR="005E0228" w:rsidRPr="003469DB" w:rsidRDefault="005E0228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Maths -1.2</w:t>
            </w:r>
          </w:p>
        </w:tc>
      </w:tr>
    </w:tbl>
    <w:p w14:paraId="7973DA79" w14:textId="77777777" w:rsidR="00932146" w:rsidRPr="003469DB" w:rsidRDefault="00932146" w:rsidP="00C51945">
      <w:pPr>
        <w:spacing w:line="240" w:lineRule="auto"/>
        <w:rPr>
          <w:rFonts w:ascii="Segoe Print" w:eastAsia="Arial" w:hAnsi="Segoe Print" w:cs="Arial"/>
          <w:szCs w:val="20"/>
        </w:rPr>
      </w:pPr>
    </w:p>
    <w:p w14:paraId="6C914279" w14:textId="0DB9EED0" w:rsidR="00932146" w:rsidRPr="003469DB" w:rsidRDefault="00932146" w:rsidP="00C51945">
      <w:pPr>
        <w:spacing w:line="240" w:lineRule="auto"/>
        <w:rPr>
          <w:rFonts w:ascii="Segoe Print" w:eastAsia="Arial" w:hAnsi="Segoe Print" w:cs="Arial"/>
          <w:b/>
          <w:bCs/>
          <w:szCs w:val="20"/>
          <w:u w:val="single"/>
        </w:rPr>
      </w:pPr>
      <w:r w:rsidRPr="003469DB">
        <w:rPr>
          <w:rFonts w:ascii="Segoe Print" w:eastAsia="Arial" w:hAnsi="Segoe Print" w:cs="Arial"/>
          <w:b/>
          <w:bCs/>
          <w:szCs w:val="20"/>
          <w:u w:val="single"/>
        </w:rPr>
        <w:t xml:space="preserve">2023 </w:t>
      </w:r>
      <w:r w:rsidR="006A5191" w:rsidRPr="003469DB">
        <w:rPr>
          <w:rFonts w:ascii="Segoe Print" w:eastAsia="Arial" w:hAnsi="Segoe Print" w:cs="Arial"/>
          <w:b/>
          <w:bCs/>
          <w:szCs w:val="20"/>
          <w:u w:val="single"/>
        </w:rPr>
        <w:t>A</w:t>
      </w:r>
      <w:r w:rsidRPr="003469DB">
        <w:rPr>
          <w:rFonts w:ascii="Segoe Print" w:eastAsia="Arial" w:hAnsi="Segoe Print" w:cs="Arial"/>
          <w:b/>
          <w:bCs/>
          <w:szCs w:val="20"/>
          <w:u w:val="single"/>
        </w:rPr>
        <w:t>chievement</w:t>
      </w:r>
      <w:r w:rsidR="006A5191" w:rsidRPr="003469DB">
        <w:rPr>
          <w:rFonts w:ascii="Segoe Print" w:eastAsia="Arial" w:hAnsi="Segoe Print" w:cs="Arial"/>
          <w:b/>
          <w:bCs/>
          <w:szCs w:val="20"/>
          <w:u w:val="single"/>
        </w:rPr>
        <w:t>s</w:t>
      </w:r>
    </w:p>
    <w:tbl>
      <w:tblPr>
        <w:tblStyle w:val="TableGrid"/>
        <w:tblW w:w="5000" w:type="pct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5129"/>
        <w:gridCol w:w="2564"/>
        <w:gridCol w:w="2567"/>
        <w:gridCol w:w="2564"/>
        <w:gridCol w:w="2564"/>
      </w:tblGrid>
      <w:tr w:rsidR="005F0954" w:rsidRPr="003469DB" w14:paraId="2A2ABDB0" w14:textId="77777777" w:rsidTr="00155765">
        <w:tc>
          <w:tcPr>
            <w:tcW w:w="1667" w:type="pct"/>
            <w:shd w:val="clear" w:color="auto" w:fill="F2F2F2" w:themeFill="background1" w:themeFillShade="F2"/>
          </w:tcPr>
          <w:p w14:paraId="637045C8" w14:textId="69E157C2" w:rsidR="005F0954" w:rsidRPr="003469DB" w:rsidRDefault="005F0954" w:rsidP="00C51945">
            <w:pPr>
              <w:tabs>
                <w:tab w:val="left" w:pos="14170"/>
              </w:tabs>
              <w:spacing w:after="0" w:line="240" w:lineRule="auto"/>
              <w:jc w:val="center"/>
              <w:rPr>
                <w:rFonts w:ascii="Segoe Print" w:hAnsi="Segoe Print"/>
                <w:b/>
                <w:szCs w:val="20"/>
              </w:rPr>
            </w:pPr>
            <w:r w:rsidRPr="003469DB">
              <w:rPr>
                <w:rFonts w:ascii="Segoe Print" w:hAnsi="Segoe Print"/>
                <w:b/>
                <w:szCs w:val="20"/>
              </w:rPr>
              <w:t>2023</w:t>
            </w:r>
          </w:p>
        </w:tc>
        <w:tc>
          <w:tcPr>
            <w:tcW w:w="1667" w:type="pct"/>
            <w:gridSpan w:val="2"/>
            <w:shd w:val="clear" w:color="auto" w:fill="F2F2F2" w:themeFill="background1" w:themeFillShade="F2"/>
          </w:tcPr>
          <w:p w14:paraId="6531EC56" w14:textId="77777777" w:rsidR="005F0954" w:rsidRPr="003469DB" w:rsidRDefault="005F0954" w:rsidP="00C51945">
            <w:pPr>
              <w:tabs>
                <w:tab w:val="left" w:pos="14170"/>
              </w:tabs>
              <w:spacing w:after="0" w:line="240" w:lineRule="auto"/>
              <w:jc w:val="center"/>
              <w:rPr>
                <w:rFonts w:ascii="Segoe Print" w:hAnsi="Segoe Print"/>
                <w:b/>
                <w:szCs w:val="20"/>
              </w:rPr>
            </w:pPr>
            <w:r w:rsidRPr="003469DB">
              <w:rPr>
                <w:rFonts w:ascii="Segoe Print" w:hAnsi="Segoe Print"/>
                <w:b/>
                <w:szCs w:val="20"/>
              </w:rPr>
              <w:t>School</w:t>
            </w:r>
          </w:p>
        </w:tc>
        <w:tc>
          <w:tcPr>
            <w:tcW w:w="1666" w:type="pct"/>
            <w:gridSpan w:val="2"/>
            <w:shd w:val="clear" w:color="auto" w:fill="F2F2F2" w:themeFill="background1" w:themeFillShade="F2"/>
          </w:tcPr>
          <w:p w14:paraId="4744818C" w14:textId="77777777" w:rsidR="005F0954" w:rsidRPr="003469DB" w:rsidRDefault="005F0954" w:rsidP="00C51945">
            <w:pPr>
              <w:tabs>
                <w:tab w:val="left" w:pos="14170"/>
              </w:tabs>
              <w:spacing w:after="0" w:line="240" w:lineRule="auto"/>
              <w:jc w:val="center"/>
              <w:rPr>
                <w:rFonts w:ascii="Segoe Print" w:hAnsi="Segoe Print"/>
                <w:b/>
                <w:szCs w:val="20"/>
              </w:rPr>
            </w:pPr>
            <w:r w:rsidRPr="003469DB">
              <w:rPr>
                <w:rFonts w:ascii="Segoe Print" w:hAnsi="Segoe Print"/>
                <w:b/>
                <w:szCs w:val="20"/>
              </w:rPr>
              <w:t>National</w:t>
            </w:r>
          </w:p>
        </w:tc>
      </w:tr>
      <w:tr w:rsidR="005F0954" w:rsidRPr="003469DB" w14:paraId="371501E0" w14:textId="77777777" w:rsidTr="00155765">
        <w:tc>
          <w:tcPr>
            <w:tcW w:w="1667" w:type="pct"/>
            <w:shd w:val="clear" w:color="auto" w:fill="F2F2F2" w:themeFill="background1" w:themeFillShade="F2"/>
          </w:tcPr>
          <w:p w14:paraId="44BBDD02" w14:textId="77777777" w:rsidR="005F0954" w:rsidRPr="003469DB" w:rsidRDefault="005F0954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b/>
                <w:szCs w:val="20"/>
              </w:rPr>
            </w:pPr>
            <w:r w:rsidRPr="003469DB">
              <w:rPr>
                <w:rFonts w:ascii="Segoe Print" w:hAnsi="Segoe Print"/>
                <w:b/>
                <w:szCs w:val="20"/>
              </w:rPr>
              <w:t>EYFS</w:t>
            </w:r>
          </w:p>
        </w:tc>
        <w:tc>
          <w:tcPr>
            <w:tcW w:w="1667" w:type="pct"/>
            <w:gridSpan w:val="2"/>
            <w:shd w:val="clear" w:color="auto" w:fill="F2F2F2" w:themeFill="background1" w:themeFillShade="F2"/>
          </w:tcPr>
          <w:p w14:paraId="761A67EC" w14:textId="44ABE893" w:rsidR="005F0954" w:rsidRPr="003469DB" w:rsidRDefault="005F0954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77%</w:t>
            </w:r>
            <w:r w:rsidR="00BF4DC4">
              <w:rPr>
                <w:rFonts w:ascii="Segoe Print" w:hAnsi="Segoe Print"/>
                <w:szCs w:val="20"/>
              </w:rPr>
              <w:t xml:space="preserve"> above</w:t>
            </w:r>
          </w:p>
        </w:tc>
        <w:tc>
          <w:tcPr>
            <w:tcW w:w="1666" w:type="pct"/>
            <w:gridSpan w:val="2"/>
            <w:shd w:val="clear" w:color="auto" w:fill="F2F2F2" w:themeFill="background1" w:themeFillShade="F2"/>
          </w:tcPr>
          <w:p w14:paraId="6E11AC89" w14:textId="484C9256" w:rsidR="005F0954" w:rsidRPr="003469DB" w:rsidRDefault="00C12521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67%</w:t>
            </w:r>
          </w:p>
        </w:tc>
      </w:tr>
      <w:tr w:rsidR="005F0954" w:rsidRPr="003469DB" w14:paraId="2A6A7DDB" w14:textId="77777777" w:rsidTr="00155765">
        <w:tc>
          <w:tcPr>
            <w:tcW w:w="1667" w:type="pct"/>
            <w:shd w:val="clear" w:color="auto" w:fill="F2F2F2" w:themeFill="background1" w:themeFillShade="F2"/>
          </w:tcPr>
          <w:p w14:paraId="3BF5BCD3" w14:textId="77777777" w:rsidR="005F0954" w:rsidRPr="003469DB" w:rsidRDefault="005F0954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b/>
                <w:szCs w:val="20"/>
              </w:rPr>
            </w:pPr>
            <w:r w:rsidRPr="003469DB">
              <w:rPr>
                <w:rFonts w:ascii="Segoe Print" w:hAnsi="Segoe Print"/>
                <w:b/>
                <w:szCs w:val="20"/>
              </w:rPr>
              <w:t xml:space="preserve">Year 1 Phonics </w:t>
            </w:r>
          </w:p>
        </w:tc>
        <w:tc>
          <w:tcPr>
            <w:tcW w:w="1667" w:type="pct"/>
            <w:gridSpan w:val="2"/>
            <w:shd w:val="clear" w:color="auto" w:fill="F2F2F2" w:themeFill="background1" w:themeFillShade="F2"/>
          </w:tcPr>
          <w:p w14:paraId="5D59CB4F" w14:textId="2A214F08" w:rsidR="005F0954" w:rsidRPr="003469DB" w:rsidRDefault="005F0954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77%</w:t>
            </w:r>
            <w:r w:rsidR="00BF4DC4">
              <w:rPr>
                <w:rFonts w:ascii="Segoe Print" w:hAnsi="Segoe Print"/>
                <w:szCs w:val="20"/>
              </w:rPr>
              <w:t xml:space="preserve"> inline </w:t>
            </w:r>
          </w:p>
        </w:tc>
        <w:tc>
          <w:tcPr>
            <w:tcW w:w="1666" w:type="pct"/>
            <w:gridSpan w:val="2"/>
            <w:shd w:val="clear" w:color="auto" w:fill="F2F2F2" w:themeFill="background1" w:themeFillShade="F2"/>
          </w:tcPr>
          <w:p w14:paraId="58D97BAD" w14:textId="7EDA5A20" w:rsidR="005F0954" w:rsidRPr="003469DB" w:rsidRDefault="00C12521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7</w:t>
            </w:r>
            <w:r w:rsidR="007F49C7" w:rsidRPr="003469DB">
              <w:rPr>
                <w:rFonts w:ascii="Segoe Print" w:hAnsi="Segoe Print"/>
                <w:szCs w:val="20"/>
              </w:rPr>
              <w:t>9</w:t>
            </w:r>
            <w:r w:rsidRPr="003469DB">
              <w:rPr>
                <w:rFonts w:ascii="Segoe Print" w:hAnsi="Segoe Print"/>
                <w:szCs w:val="20"/>
              </w:rPr>
              <w:t>%</w:t>
            </w:r>
          </w:p>
        </w:tc>
      </w:tr>
      <w:tr w:rsidR="005F0954" w:rsidRPr="003469DB" w14:paraId="0A66A11C" w14:textId="77777777" w:rsidTr="00155765">
        <w:trPr>
          <w:trHeight w:val="173"/>
        </w:trPr>
        <w:tc>
          <w:tcPr>
            <w:tcW w:w="1667" w:type="pct"/>
            <w:shd w:val="clear" w:color="auto" w:fill="F2F2F2" w:themeFill="background1" w:themeFillShade="F2"/>
          </w:tcPr>
          <w:p w14:paraId="526B0483" w14:textId="77777777" w:rsidR="005F0954" w:rsidRPr="003469DB" w:rsidRDefault="005F0954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b/>
                <w:szCs w:val="20"/>
              </w:rPr>
            </w:pPr>
          </w:p>
        </w:tc>
        <w:tc>
          <w:tcPr>
            <w:tcW w:w="833" w:type="pct"/>
            <w:shd w:val="clear" w:color="auto" w:fill="F2F2F2" w:themeFill="background1" w:themeFillShade="F2"/>
          </w:tcPr>
          <w:p w14:paraId="6E98FA24" w14:textId="77777777" w:rsidR="005F0954" w:rsidRPr="003469DB" w:rsidRDefault="005F0954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b/>
                <w:bCs/>
                <w:szCs w:val="20"/>
              </w:rPr>
            </w:pPr>
            <w:r w:rsidRPr="003469DB">
              <w:rPr>
                <w:rFonts w:ascii="Segoe Print" w:hAnsi="Segoe Print"/>
                <w:b/>
                <w:bCs/>
                <w:szCs w:val="20"/>
              </w:rPr>
              <w:t>ARE</w:t>
            </w:r>
          </w:p>
        </w:tc>
        <w:tc>
          <w:tcPr>
            <w:tcW w:w="834" w:type="pct"/>
            <w:shd w:val="clear" w:color="auto" w:fill="F2F2F2" w:themeFill="background1" w:themeFillShade="F2"/>
          </w:tcPr>
          <w:p w14:paraId="7DC12E23" w14:textId="77777777" w:rsidR="005F0954" w:rsidRPr="003469DB" w:rsidRDefault="005F0954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b/>
                <w:bCs/>
                <w:szCs w:val="20"/>
              </w:rPr>
            </w:pPr>
            <w:r w:rsidRPr="003469DB">
              <w:rPr>
                <w:rFonts w:ascii="Segoe Print" w:hAnsi="Segoe Print"/>
                <w:b/>
                <w:bCs/>
                <w:szCs w:val="20"/>
              </w:rPr>
              <w:t>GD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7713E6AE" w14:textId="77777777" w:rsidR="005F0954" w:rsidRPr="003469DB" w:rsidRDefault="005F0954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b/>
                <w:bCs/>
                <w:szCs w:val="20"/>
              </w:rPr>
            </w:pPr>
            <w:r w:rsidRPr="003469DB">
              <w:rPr>
                <w:rFonts w:ascii="Segoe Print" w:hAnsi="Segoe Print"/>
                <w:b/>
                <w:bCs/>
                <w:szCs w:val="20"/>
              </w:rPr>
              <w:t>ARE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518585B0" w14:textId="77777777" w:rsidR="005F0954" w:rsidRPr="003469DB" w:rsidRDefault="005F0954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b/>
                <w:bCs/>
                <w:szCs w:val="20"/>
              </w:rPr>
            </w:pPr>
            <w:r w:rsidRPr="003469DB">
              <w:rPr>
                <w:rFonts w:ascii="Segoe Print" w:hAnsi="Segoe Print"/>
                <w:b/>
                <w:bCs/>
                <w:szCs w:val="20"/>
              </w:rPr>
              <w:t>GD</w:t>
            </w:r>
          </w:p>
        </w:tc>
      </w:tr>
      <w:tr w:rsidR="00C12521" w:rsidRPr="003469DB" w14:paraId="764ADAE0" w14:textId="77777777" w:rsidTr="00E532BE">
        <w:trPr>
          <w:trHeight w:val="173"/>
        </w:trPr>
        <w:tc>
          <w:tcPr>
            <w:tcW w:w="1667" w:type="pct"/>
            <w:shd w:val="clear" w:color="auto" w:fill="F2F2F2" w:themeFill="background1" w:themeFillShade="F2"/>
          </w:tcPr>
          <w:p w14:paraId="1E3F5F6E" w14:textId="65F66F67" w:rsidR="00C12521" w:rsidRPr="003469DB" w:rsidRDefault="00C12521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b/>
                <w:szCs w:val="20"/>
              </w:rPr>
            </w:pPr>
            <w:r w:rsidRPr="003469DB">
              <w:rPr>
                <w:rFonts w:ascii="Segoe Print" w:hAnsi="Segoe Print"/>
                <w:b/>
                <w:szCs w:val="20"/>
              </w:rPr>
              <w:t xml:space="preserve">Year 2 Reading 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003CB18B" w14:textId="52667713" w:rsidR="00C12521" w:rsidRPr="003469DB" w:rsidRDefault="00C12521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71%</w:t>
            </w:r>
            <w:r w:rsidR="00BF4DC4">
              <w:rPr>
                <w:rFonts w:ascii="Segoe Print" w:hAnsi="Segoe Print"/>
                <w:szCs w:val="20"/>
              </w:rPr>
              <w:t xml:space="preserve"> above</w:t>
            </w:r>
          </w:p>
        </w:tc>
        <w:tc>
          <w:tcPr>
            <w:tcW w:w="834" w:type="pct"/>
            <w:shd w:val="clear" w:color="auto" w:fill="F2F2F2" w:themeFill="background1" w:themeFillShade="F2"/>
          </w:tcPr>
          <w:p w14:paraId="3373C5EA" w14:textId="4DDC5F7E" w:rsidR="00C12521" w:rsidRPr="003469DB" w:rsidRDefault="00C12521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16%</w:t>
            </w:r>
            <w:r w:rsidR="00BF4DC4">
              <w:rPr>
                <w:rFonts w:ascii="Segoe Print" w:hAnsi="Segoe Print"/>
                <w:szCs w:val="20"/>
              </w:rPr>
              <w:t xml:space="preserve"> inline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7B7C601F" w14:textId="40D0FE0C" w:rsidR="00C12521" w:rsidRPr="003469DB" w:rsidRDefault="00C12521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67%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6D8083BD" w14:textId="144C8968" w:rsidR="00C12521" w:rsidRPr="003469DB" w:rsidRDefault="00E532BE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18</w:t>
            </w:r>
            <w:r w:rsidR="008E1D9A" w:rsidRPr="003469DB">
              <w:rPr>
                <w:rFonts w:ascii="Segoe Print" w:hAnsi="Segoe Print"/>
                <w:szCs w:val="20"/>
              </w:rPr>
              <w:t>%</w:t>
            </w:r>
          </w:p>
        </w:tc>
      </w:tr>
      <w:tr w:rsidR="00C12521" w:rsidRPr="003469DB" w14:paraId="1761FDA3" w14:textId="77777777" w:rsidTr="00E532BE">
        <w:trPr>
          <w:trHeight w:val="173"/>
        </w:trPr>
        <w:tc>
          <w:tcPr>
            <w:tcW w:w="1667" w:type="pct"/>
            <w:shd w:val="clear" w:color="auto" w:fill="F2F2F2" w:themeFill="background1" w:themeFillShade="F2"/>
          </w:tcPr>
          <w:p w14:paraId="2F0B3D76" w14:textId="3127F25B" w:rsidR="00C12521" w:rsidRPr="003469DB" w:rsidRDefault="00C12521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b/>
                <w:szCs w:val="20"/>
              </w:rPr>
            </w:pPr>
            <w:r w:rsidRPr="003469DB">
              <w:rPr>
                <w:rFonts w:ascii="Segoe Print" w:hAnsi="Segoe Print"/>
                <w:b/>
                <w:szCs w:val="20"/>
              </w:rPr>
              <w:t xml:space="preserve">Year 2 Writing 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5D41B2C1" w14:textId="7F632757" w:rsidR="00C12521" w:rsidRPr="003469DB" w:rsidRDefault="00C12521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68%</w:t>
            </w:r>
            <w:r w:rsidR="00BF4DC4">
              <w:rPr>
                <w:rFonts w:ascii="Segoe Print" w:hAnsi="Segoe Print"/>
                <w:szCs w:val="20"/>
              </w:rPr>
              <w:t xml:space="preserve"> above</w:t>
            </w:r>
          </w:p>
        </w:tc>
        <w:tc>
          <w:tcPr>
            <w:tcW w:w="834" w:type="pct"/>
            <w:shd w:val="clear" w:color="auto" w:fill="F2F2F2" w:themeFill="background1" w:themeFillShade="F2"/>
          </w:tcPr>
          <w:p w14:paraId="3C737C9E" w14:textId="438A886B" w:rsidR="00C12521" w:rsidRPr="003469DB" w:rsidRDefault="00C12521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7%</w:t>
            </w:r>
            <w:r w:rsidR="00BF4DC4">
              <w:rPr>
                <w:rFonts w:ascii="Segoe Print" w:hAnsi="Segoe Print"/>
                <w:szCs w:val="20"/>
              </w:rPr>
              <w:t xml:space="preserve"> inline 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35807F75" w14:textId="2CAEEA7A" w:rsidR="00C12521" w:rsidRPr="003469DB" w:rsidRDefault="00C12521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58%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1DA67EFA" w14:textId="2EB94303" w:rsidR="00C12521" w:rsidRPr="003469DB" w:rsidRDefault="00E532BE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8</w:t>
            </w:r>
            <w:r w:rsidR="008E1D9A" w:rsidRPr="003469DB">
              <w:rPr>
                <w:rFonts w:ascii="Segoe Print" w:hAnsi="Segoe Print"/>
                <w:szCs w:val="20"/>
              </w:rPr>
              <w:t>%</w:t>
            </w:r>
          </w:p>
        </w:tc>
      </w:tr>
      <w:tr w:rsidR="00C12521" w:rsidRPr="003469DB" w14:paraId="0B79E21F" w14:textId="77777777" w:rsidTr="00E532BE">
        <w:trPr>
          <w:trHeight w:val="173"/>
        </w:trPr>
        <w:tc>
          <w:tcPr>
            <w:tcW w:w="1667" w:type="pct"/>
            <w:shd w:val="clear" w:color="auto" w:fill="F2F2F2" w:themeFill="background1" w:themeFillShade="F2"/>
          </w:tcPr>
          <w:p w14:paraId="6017AEF1" w14:textId="3ACA95BB" w:rsidR="00C12521" w:rsidRPr="003469DB" w:rsidRDefault="00C12521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b/>
                <w:szCs w:val="20"/>
              </w:rPr>
            </w:pPr>
            <w:r w:rsidRPr="003469DB">
              <w:rPr>
                <w:rFonts w:ascii="Segoe Print" w:hAnsi="Segoe Print"/>
                <w:b/>
                <w:szCs w:val="20"/>
              </w:rPr>
              <w:t xml:space="preserve">Year 2 Maths 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079F345D" w14:textId="4C4EA915" w:rsidR="00C12521" w:rsidRPr="003469DB" w:rsidRDefault="00C12521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74%</w:t>
            </w:r>
            <w:r w:rsidR="00BF4DC4">
              <w:rPr>
                <w:rFonts w:ascii="Segoe Print" w:hAnsi="Segoe Print"/>
                <w:szCs w:val="20"/>
              </w:rPr>
              <w:t xml:space="preserve"> above</w:t>
            </w:r>
          </w:p>
        </w:tc>
        <w:tc>
          <w:tcPr>
            <w:tcW w:w="834" w:type="pct"/>
            <w:shd w:val="clear" w:color="auto" w:fill="F2F2F2" w:themeFill="background1" w:themeFillShade="F2"/>
          </w:tcPr>
          <w:p w14:paraId="01A87AFA" w14:textId="34315FC4" w:rsidR="00C12521" w:rsidRPr="003469DB" w:rsidRDefault="00C12521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19%</w:t>
            </w:r>
            <w:r w:rsidR="00BF4DC4">
              <w:rPr>
                <w:rFonts w:ascii="Segoe Print" w:hAnsi="Segoe Print"/>
                <w:szCs w:val="20"/>
              </w:rPr>
              <w:t xml:space="preserve"> above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37827C39" w14:textId="4D66152C" w:rsidR="00C12521" w:rsidRPr="003469DB" w:rsidRDefault="00C12521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68%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23E4616A" w14:textId="37540E66" w:rsidR="00C12521" w:rsidRPr="003469DB" w:rsidRDefault="00E532BE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16</w:t>
            </w:r>
            <w:r w:rsidR="008E1D9A" w:rsidRPr="003469DB">
              <w:rPr>
                <w:rFonts w:ascii="Segoe Print" w:hAnsi="Segoe Print"/>
                <w:szCs w:val="20"/>
              </w:rPr>
              <w:t>%</w:t>
            </w:r>
          </w:p>
        </w:tc>
      </w:tr>
      <w:tr w:rsidR="00C12521" w:rsidRPr="003469DB" w14:paraId="748B8D34" w14:textId="77777777" w:rsidTr="00155765">
        <w:trPr>
          <w:trHeight w:val="173"/>
        </w:trPr>
        <w:tc>
          <w:tcPr>
            <w:tcW w:w="1667" w:type="pct"/>
            <w:shd w:val="clear" w:color="auto" w:fill="F2F2F2" w:themeFill="background1" w:themeFillShade="F2"/>
          </w:tcPr>
          <w:p w14:paraId="5CD8638A" w14:textId="7932C429" w:rsidR="00C12521" w:rsidRPr="003469DB" w:rsidRDefault="00C12521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b/>
                <w:szCs w:val="20"/>
              </w:rPr>
            </w:pPr>
            <w:r w:rsidRPr="003469DB">
              <w:rPr>
                <w:rFonts w:ascii="Segoe Print" w:hAnsi="Segoe Print"/>
                <w:b/>
                <w:szCs w:val="20"/>
              </w:rPr>
              <w:t>Year 6 Reading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746F83EA" w14:textId="12533012" w:rsidR="00C12521" w:rsidRPr="003469DB" w:rsidRDefault="00C12521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77%</w:t>
            </w:r>
            <w:r w:rsidR="00BF4DC4">
              <w:rPr>
                <w:rFonts w:ascii="Segoe Print" w:hAnsi="Segoe Print"/>
                <w:szCs w:val="20"/>
              </w:rPr>
              <w:t xml:space="preserve"> above</w:t>
            </w:r>
          </w:p>
        </w:tc>
        <w:tc>
          <w:tcPr>
            <w:tcW w:w="834" w:type="pct"/>
            <w:shd w:val="clear" w:color="auto" w:fill="F2F2F2" w:themeFill="background1" w:themeFillShade="F2"/>
          </w:tcPr>
          <w:p w14:paraId="75249F97" w14:textId="5F551CCE" w:rsidR="00C12521" w:rsidRPr="003469DB" w:rsidRDefault="00C12521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13%</w:t>
            </w:r>
            <w:r w:rsidR="00BF4DC4">
              <w:rPr>
                <w:rFonts w:ascii="Segoe Print" w:hAnsi="Segoe Print"/>
                <w:szCs w:val="20"/>
              </w:rPr>
              <w:t xml:space="preserve"> below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190B602A" w14:textId="2A636A8D" w:rsidR="00C12521" w:rsidRPr="003469DB" w:rsidRDefault="002666BA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73%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6474EBEB" w14:textId="1B2D63A2" w:rsidR="00C12521" w:rsidRPr="003469DB" w:rsidRDefault="00056B48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28</w:t>
            </w:r>
            <w:r w:rsidR="008E1D9A" w:rsidRPr="003469DB">
              <w:rPr>
                <w:rFonts w:ascii="Segoe Print" w:hAnsi="Segoe Print"/>
                <w:szCs w:val="20"/>
              </w:rPr>
              <w:t>%</w:t>
            </w:r>
          </w:p>
        </w:tc>
      </w:tr>
      <w:tr w:rsidR="00C12521" w:rsidRPr="003469DB" w14:paraId="59C96A36" w14:textId="77777777" w:rsidTr="00155765">
        <w:tc>
          <w:tcPr>
            <w:tcW w:w="1667" w:type="pct"/>
            <w:shd w:val="clear" w:color="auto" w:fill="F2F2F2" w:themeFill="background1" w:themeFillShade="F2"/>
          </w:tcPr>
          <w:p w14:paraId="30BBAEE6" w14:textId="77777777" w:rsidR="00C12521" w:rsidRPr="003469DB" w:rsidRDefault="00C12521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b/>
                <w:szCs w:val="20"/>
              </w:rPr>
            </w:pPr>
            <w:r w:rsidRPr="003469DB">
              <w:rPr>
                <w:rFonts w:ascii="Segoe Print" w:hAnsi="Segoe Print"/>
                <w:b/>
                <w:szCs w:val="20"/>
              </w:rPr>
              <w:t xml:space="preserve">Year 6 Writing 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2B317A35" w14:textId="7818721A" w:rsidR="00C12521" w:rsidRPr="003469DB" w:rsidRDefault="00C12521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67%</w:t>
            </w:r>
            <w:r w:rsidR="00BF4DC4">
              <w:rPr>
                <w:rFonts w:ascii="Segoe Print" w:hAnsi="Segoe Print"/>
                <w:szCs w:val="20"/>
              </w:rPr>
              <w:t xml:space="preserve"> below</w:t>
            </w:r>
          </w:p>
        </w:tc>
        <w:tc>
          <w:tcPr>
            <w:tcW w:w="834" w:type="pct"/>
            <w:shd w:val="clear" w:color="auto" w:fill="F2F2F2" w:themeFill="background1" w:themeFillShade="F2"/>
          </w:tcPr>
          <w:p w14:paraId="242A1620" w14:textId="74F96EB6" w:rsidR="00C12521" w:rsidRPr="003469DB" w:rsidRDefault="00C12521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3%</w:t>
            </w:r>
            <w:r w:rsidR="00BF4DC4">
              <w:rPr>
                <w:rFonts w:ascii="Segoe Print" w:hAnsi="Segoe Print"/>
                <w:szCs w:val="20"/>
              </w:rPr>
              <w:t xml:space="preserve"> below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7D9F9F6A" w14:textId="4F53CA03" w:rsidR="00C12521" w:rsidRPr="003469DB" w:rsidRDefault="00C436C4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71%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6FB3A4E2" w14:textId="6FE40F57" w:rsidR="00C12521" w:rsidRPr="003469DB" w:rsidRDefault="00056B48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14</w:t>
            </w:r>
            <w:r w:rsidR="008E1D9A" w:rsidRPr="003469DB">
              <w:rPr>
                <w:rFonts w:ascii="Segoe Print" w:hAnsi="Segoe Print"/>
                <w:szCs w:val="20"/>
              </w:rPr>
              <w:t>%</w:t>
            </w:r>
          </w:p>
        </w:tc>
      </w:tr>
      <w:tr w:rsidR="00C12521" w:rsidRPr="003469DB" w14:paraId="0389C42B" w14:textId="77777777" w:rsidTr="00155765">
        <w:tc>
          <w:tcPr>
            <w:tcW w:w="1667" w:type="pct"/>
            <w:shd w:val="clear" w:color="auto" w:fill="F2F2F2" w:themeFill="background1" w:themeFillShade="F2"/>
          </w:tcPr>
          <w:p w14:paraId="1EFC7A0D" w14:textId="77777777" w:rsidR="00C12521" w:rsidRPr="003469DB" w:rsidRDefault="00C12521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b/>
                <w:szCs w:val="20"/>
              </w:rPr>
            </w:pPr>
            <w:r w:rsidRPr="003469DB">
              <w:rPr>
                <w:rFonts w:ascii="Segoe Print" w:hAnsi="Segoe Print"/>
                <w:b/>
                <w:szCs w:val="20"/>
              </w:rPr>
              <w:lastRenderedPageBreak/>
              <w:t xml:space="preserve">Year 6 Maths 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56E315CB" w14:textId="22A96BB5" w:rsidR="00C12521" w:rsidRPr="003469DB" w:rsidRDefault="00C12521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72%</w:t>
            </w:r>
            <w:r w:rsidR="00BF4DC4">
              <w:rPr>
                <w:rFonts w:ascii="Segoe Print" w:hAnsi="Segoe Print"/>
                <w:szCs w:val="20"/>
              </w:rPr>
              <w:t xml:space="preserve"> inline</w:t>
            </w:r>
          </w:p>
        </w:tc>
        <w:tc>
          <w:tcPr>
            <w:tcW w:w="834" w:type="pct"/>
            <w:shd w:val="clear" w:color="auto" w:fill="F2F2F2" w:themeFill="background1" w:themeFillShade="F2"/>
          </w:tcPr>
          <w:p w14:paraId="60C7FB1D" w14:textId="14C4DC8F" w:rsidR="00C12521" w:rsidRPr="003469DB" w:rsidRDefault="00C12521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13%</w:t>
            </w:r>
            <w:r w:rsidR="00BF4DC4">
              <w:rPr>
                <w:rFonts w:ascii="Segoe Print" w:hAnsi="Segoe Print"/>
                <w:szCs w:val="20"/>
              </w:rPr>
              <w:t xml:space="preserve"> below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72F976BA" w14:textId="47B0891E" w:rsidR="00C12521" w:rsidRPr="003469DB" w:rsidRDefault="00C436C4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73%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674CACB0" w14:textId="2656ED8D" w:rsidR="00C12521" w:rsidRPr="003469DB" w:rsidRDefault="00056B48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23</w:t>
            </w:r>
            <w:r w:rsidR="008E1D9A" w:rsidRPr="003469DB">
              <w:rPr>
                <w:rFonts w:ascii="Segoe Print" w:hAnsi="Segoe Print"/>
                <w:szCs w:val="20"/>
              </w:rPr>
              <w:t>%</w:t>
            </w:r>
          </w:p>
        </w:tc>
      </w:tr>
      <w:tr w:rsidR="00C12521" w:rsidRPr="003469DB" w14:paraId="3BEA9656" w14:textId="77777777" w:rsidTr="00155765">
        <w:tc>
          <w:tcPr>
            <w:tcW w:w="1667" w:type="pct"/>
            <w:shd w:val="clear" w:color="auto" w:fill="F2F2F2" w:themeFill="background1" w:themeFillShade="F2"/>
          </w:tcPr>
          <w:p w14:paraId="57374C22" w14:textId="77777777" w:rsidR="00C12521" w:rsidRPr="003469DB" w:rsidRDefault="00C12521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b/>
                <w:szCs w:val="20"/>
              </w:rPr>
            </w:pPr>
            <w:r w:rsidRPr="003469DB">
              <w:rPr>
                <w:rFonts w:ascii="Segoe Print" w:hAnsi="Segoe Print"/>
                <w:b/>
                <w:szCs w:val="20"/>
              </w:rPr>
              <w:t xml:space="preserve">Year 6 Combined 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7F709C20" w14:textId="37A3615D" w:rsidR="00C12521" w:rsidRPr="003469DB" w:rsidRDefault="00C12521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54%</w:t>
            </w:r>
            <w:r w:rsidR="00BF4DC4">
              <w:rPr>
                <w:rFonts w:ascii="Segoe Print" w:hAnsi="Segoe Print"/>
                <w:szCs w:val="20"/>
              </w:rPr>
              <w:t xml:space="preserve"> below</w:t>
            </w:r>
          </w:p>
        </w:tc>
        <w:tc>
          <w:tcPr>
            <w:tcW w:w="834" w:type="pct"/>
            <w:shd w:val="clear" w:color="auto" w:fill="F2F2F2" w:themeFill="background1" w:themeFillShade="F2"/>
          </w:tcPr>
          <w:p w14:paraId="1E22676C" w14:textId="27E0BCA0" w:rsidR="00C12521" w:rsidRPr="003469DB" w:rsidRDefault="00C12521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3%</w:t>
            </w:r>
            <w:r w:rsidR="00BF4DC4">
              <w:rPr>
                <w:rFonts w:ascii="Segoe Print" w:hAnsi="Segoe Print"/>
                <w:szCs w:val="20"/>
              </w:rPr>
              <w:t xml:space="preserve"> below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28E64E03" w14:textId="1BD28434" w:rsidR="00C12521" w:rsidRPr="003469DB" w:rsidRDefault="00932687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60%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264B9046" w14:textId="6768461E" w:rsidR="00C12521" w:rsidRPr="003469DB" w:rsidRDefault="008E1D9A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8%</w:t>
            </w:r>
          </w:p>
        </w:tc>
      </w:tr>
      <w:tr w:rsidR="00C12521" w:rsidRPr="003469DB" w14:paraId="1D894CB8" w14:textId="77777777" w:rsidTr="005F0954">
        <w:tc>
          <w:tcPr>
            <w:tcW w:w="1667" w:type="pct"/>
            <w:shd w:val="clear" w:color="auto" w:fill="F2F2F2" w:themeFill="background1" w:themeFillShade="F2"/>
          </w:tcPr>
          <w:p w14:paraId="044EC9D2" w14:textId="4866B93E" w:rsidR="00C12521" w:rsidRPr="003469DB" w:rsidRDefault="00C12521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b/>
                <w:szCs w:val="20"/>
              </w:rPr>
            </w:pPr>
            <w:r w:rsidRPr="003469DB">
              <w:rPr>
                <w:rFonts w:ascii="Segoe Print" w:hAnsi="Segoe Print"/>
                <w:b/>
                <w:szCs w:val="20"/>
              </w:rPr>
              <w:t xml:space="preserve">Progress </w:t>
            </w:r>
          </w:p>
        </w:tc>
        <w:tc>
          <w:tcPr>
            <w:tcW w:w="3333" w:type="pct"/>
            <w:gridSpan w:val="4"/>
            <w:shd w:val="clear" w:color="auto" w:fill="F2F2F2" w:themeFill="background1" w:themeFillShade="F2"/>
          </w:tcPr>
          <w:p w14:paraId="113D9DAC" w14:textId="56A1D3EA" w:rsidR="00C12521" w:rsidRPr="003469DB" w:rsidRDefault="00C12521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Reading -2.5</w:t>
            </w:r>
          </w:p>
          <w:p w14:paraId="43155549" w14:textId="32162157" w:rsidR="00C12521" w:rsidRPr="003469DB" w:rsidRDefault="00C12521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Writing -1.5</w:t>
            </w:r>
          </w:p>
          <w:p w14:paraId="62B6E558" w14:textId="16088973" w:rsidR="00C12521" w:rsidRPr="003469DB" w:rsidRDefault="00C12521" w:rsidP="00C51945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Maths -2.5</w:t>
            </w:r>
          </w:p>
        </w:tc>
      </w:tr>
    </w:tbl>
    <w:p w14:paraId="5C64750A" w14:textId="5685CEFA" w:rsidR="00FD3993" w:rsidRPr="003469DB" w:rsidRDefault="00FD3993" w:rsidP="00C51945">
      <w:pPr>
        <w:tabs>
          <w:tab w:val="left" w:pos="14170"/>
        </w:tabs>
        <w:spacing w:line="240" w:lineRule="auto"/>
        <w:rPr>
          <w:rFonts w:ascii="Segoe Print" w:hAnsi="Segoe Print"/>
          <w:szCs w:val="20"/>
          <w:u w:val="single"/>
        </w:rPr>
      </w:pPr>
    </w:p>
    <w:p w14:paraId="666231E6" w14:textId="29F4ECAB" w:rsidR="005E0228" w:rsidRPr="003469DB" w:rsidRDefault="005E0228" w:rsidP="00C51945">
      <w:pPr>
        <w:tabs>
          <w:tab w:val="left" w:pos="14170"/>
        </w:tabs>
        <w:spacing w:line="240" w:lineRule="auto"/>
        <w:rPr>
          <w:rFonts w:ascii="Segoe Print" w:hAnsi="Segoe Print"/>
          <w:b/>
          <w:szCs w:val="20"/>
          <w:u w:val="single"/>
        </w:rPr>
      </w:pPr>
      <w:r w:rsidRPr="003469DB">
        <w:rPr>
          <w:rFonts w:ascii="Segoe Print" w:hAnsi="Segoe Print"/>
          <w:b/>
          <w:szCs w:val="20"/>
          <w:u w:val="single"/>
        </w:rPr>
        <w:t>2024 Achieve</w:t>
      </w:r>
      <w:r w:rsidR="006A5191" w:rsidRPr="003469DB">
        <w:rPr>
          <w:rFonts w:ascii="Segoe Print" w:hAnsi="Segoe Print"/>
          <w:b/>
          <w:szCs w:val="20"/>
          <w:u w:val="single"/>
        </w:rPr>
        <w:t>ments</w:t>
      </w:r>
      <w:r w:rsidRPr="003469DB">
        <w:rPr>
          <w:rFonts w:ascii="Segoe Print" w:hAnsi="Segoe Print"/>
          <w:b/>
          <w:szCs w:val="20"/>
          <w:u w:val="single"/>
        </w:rPr>
        <w:t xml:space="preserve"> </w:t>
      </w:r>
    </w:p>
    <w:tbl>
      <w:tblPr>
        <w:tblStyle w:val="TableGrid"/>
        <w:tblW w:w="5000" w:type="pct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5129"/>
        <w:gridCol w:w="2564"/>
        <w:gridCol w:w="2567"/>
        <w:gridCol w:w="2564"/>
        <w:gridCol w:w="2564"/>
      </w:tblGrid>
      <w:tr w:rsidR="00932146" w:rsidRPr="003469DB" w14:paraId="79E2092F" w14:textId="77777777" w:rsidTr="005F0954">
        <w:tc>
          <w:tcPr>
            <w:tcW w:w="1667" w:type="pct"/>
            <w:shd w:val="clear" w:color="auto" w:fill="F2F2F2" w:themeFill="background1" w:themeFillShade="F2"/>
          </w:tcPr>
          <w:p w14:paraId="659E4F82" w14:textId="7D2D10D9" w:rsidR="00932146" w:rsidRPr="003469DB" w:rsidRDefault="002B49B7" w:rsidP="00BF4DC4">
            <w:pPr>
              <w:tabs>
                <w:tab w:val="left" w:pos="14170"/>
              </w:tabs>
              <w:spacing w:after="0" w:line="240" w:lineRule="auto"/>
              <w:jc w:val="center"/>
              <w:rPr>
                <w:rFonts w:ascii="Segoe Print" w:hAnsi="Segoe Print"/>
                <w:b/>
                <w:szCs w:val="20"/>
              </w:rPr>
            </w:pPr>
            <w:r w:rsidRPr="003469DB">
              <w:rPr>
                <w:rFonts w:ascii="Segoe Print" w:hAnsi="Segoe Print"/>
                <w:b/>
                <w:szCs w:val="20"/>
              </w:rPr>
              <w:t>2024</w:t>
            </w:r>
          </w:p>
        </w:tc>
        <w:tc>
          <w:tcPr>
            <w:tcW w:w="1667" w:type="pct"/>
            <w:gridSpan w:val="2"/>
            <w:shd w:val="clear" w:color="auto" w:fill="F2F2F2" w:themeFill="background1" w:themeFillShade="F2"/>
          </w:tcPr>
          <w:p w14:paraId="055D249E" w14:textId="193BFE63" w:rsidR="00932146" w:rsidRPr="003469DB" w:rsidRDefault="00932146" w:rsidP="00BF4DC4">
            <w:pPr>
              <w:tabs>
                <w:tab w:val="left" w:pos="14170"/>
              </w:tabs>
              <w:spacing w:after="0" w:line="240" w:lineRule="auto"/>
              <w:jc w:val="center"/>
              <w:rPr>
                <w:rFonts w:ascii="Segoe Print" w:hAnsi="Segoe Print"/>
                <w:b/>
                <w:szCs w:val="20"/>
              </w:rPr>
            </w:pPr>
            <w:r w:rsidRPr="003469DB">
              <w:rPr>
                <w:rFonts w:ascii="Segoe Print" w:hAnsi="Segoe Print"/>
                <w:b/>
                <w:szCs w:val="20"/>
              </w:rPr>
              <w:t>School</w:t>
            </w:r>
          </w:p>
        </w:tc>
        <w:tc>
          <w:tcPr>
            <w:tcW w:w="1666" w:type="pct"/>
            <w:gridSpan w:val="2"/>
            <w:shd w:val="clear" w:color="auto" w:fill="F2F2F2" w:themeFill="background1" w:themeFillShade="F2"/>
          </w:tcPr>
          <w:p w14:paraId="334F0791" w14:textId="2D163932" w:rsidR="00932146" w:rsidRPr="003469DB" w:rsidRDefault="00932146" w:rsidP="00BF4DC4">
            <w:pPr>
              <w:tabs>
                <w:tab w:val="left" w:pos="14170"/>
              </w:tabs>
              <w:spacing w:after="0" w:line="240" w:lineRule="auto"/>
              <w:jc w:val="center"/>
              <w:rPr>
                <w:rFonts w:ascii="Segoe Print" w:hAnsi="Segoe Print"/>
                <w:b/>
                <w:szCs w:val="20"/>
              </w:rPr>
            </w:pPr>
            <w:r w:rsidRPr="003469DB">
              <w:rPr>
                <w:rFonts w:ascii="Segoe Print" w:hAnsi="Segoe Print"/>
                <w:b/>
                <w:szCs w:val="20"/>
              </w:rPr>
              <w:t>National</w:t>
            </w:r>
          </w:p>
        </w:tc>
      </w:tr>
      <w:tr w:rsidR="00932146" w:rsidRPr="003469DB" w14:paraId="75C14CF7" w14:textId="77777777" w:rsidTr="005F0954">
        <w:tc>
          <w:tcPr>
            <w:tcW w:w="1667" w:type="pct"/>
            <w:shd w:val="clear" w:color="auto" w:fill="F2F2F2" w:themeFill="background1" w:themeFillShade="F2"/>
          </w:tcPr>
          <w:p w14:paraId="1AD0AB4A" w14:textId="61FDC7F5" w:rsidR="00932146" w:rsidRPr="00D06881" w:rsidRDefault="00932146" w:rsidP="00BF4DC4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b/>
                <w:bCs/>
                <w:szCs w:val="20"/>
              </w:rPr>
            </w:pPr>
            <w:r w:rsidRPr="00D06881">
              <w:rPr>
                <w:rFonts w:ascii="Segoe Print" w:hAnsi="Segoe Print"/>
                <w:b/>
                <w:bCs/>
                <w:szCs w:val="20"/>
              </w:rPr>
              <w:t>EYFS</w:t>
            </w:r>
          </w:p>
        </w:tc>
        <w:tc>
          <w:tcPr>
            <w:tcW w:w="1667" w:type="pct"/>
            <w:gridSpan w:val="2"/>
            <w:shd w:val="clear" w:color="auto" w:fill="F2F2F2" w:themeFill="background1" w:themeFillShade="F2"/>
          </w:tcPr>
          <w:p w14:paraId="5247FD5E" w14:textId="73064F03" w:rsidR="00932146" w:rsidRPr="003469DB" w:rsidRDefault="002B49B7" w:rsidP="00BF4DC4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79%</w:t>
            </w:r>
            <w:r w:rsidR="00BF4DC4">
              <w:rPr>
                <w:rFonts w:ascii="Segoe Print" w:hAnsi="Segoe Print"/>
                <w:szCs w:val="20"/>
              </w:rPr>
              <w:t xml:space="preserve"> above</w:t>
            </w:r>
          </w:p>
        </w:tc>
        <w:tc>
          <w:tcPr>
            <w:tcW w:w="1666" w:type="pct"/>
            <w:gridSpan w:val="2"/>
            <w:shd w:val="clear" w:color="auto" w:fill="F2F2F2" w:themeFill="background1" w:themeFillShade="F2"/>
          </w:tcPr>
          <w:p w14:paraId="761A9B36" w14:textId="200101A6" w:rsidR="00932146" w:rsidRPr="003469DB" w:rsidRDefault="00932146" w:rsidP="00BF4DC4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67%</w:t>
            </w:r>
          </w:p>
        </w:tc>
      </w:tr>
      <w:tr w:rsidR="00932146" w:rsidRPr="003469DB" w14:paraId="1C6431A4" w14:textId="77777777" w:rsidTr="005F0954">
        <w:tc>
          <w:tcPr>
            <w:tcW w:w="1667" w:type="pct"/>
            <w:shd w:val="clear" w:color="auto" w:fill="F2F2F2" w:themeFill="background1" w:themeFillShade="F2"/>
          </w:tcPr>
          <w:p w14:paraId="13B2A4BB" w14:textId="48BC42BB" w:rsidR="00932146" w:rsidRPr="00D06881" w:rsidRDefault="002B49B7" w:rsidP="00BF4DC4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b/>
                <w:bCs/>
                <w:szCs w:val="20"/>
              </w:rPr>
            </w:pPr>
            <w:r w:rsidRPr="00D06881">
              <w:rPr>
                <w:rFonts w:ascii="Segoe Print" w:hAnsi="Segoe Print"/>
                <w:b/>
                <w:bCs/>
                <w:szCs w:val="20"/>
              </w:rPr>
              <w:t xml:space="preserve">Year 1 Phonics </w:t>
            </w:r>
          </w:p>
        </w:tc>
        <w:tc>
          <w:tcPr>
            <w:tcW w:w="1667" w:type="pct"/>
            <w:gridSpan w:val="2"/>
            <w:shd w:val="clear" w:color="auto" w:fill="F2F2F2" w:themeFill="background1" w:themeFillShade="F2"/>
          </w:tcPr>
          <w:p w14:paraId="47665D4B" w14:textId="57FD7395" w:rsidR="00932146" w:rsidRPr="003469DB" w:rsidRDefault="002B49B7" w:rsidP="00BF4DC4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87%</w:t>
            </w:r>
            <w:r w:rsidR="00BF4DC4">
              <w:rPr>
                <w:rFonts w:ascii="Segoe Print" w:hAnsi="Segoe Print"/>
                <w:szCs w:val="20"/>
              </w:rPr>
              <w:t xml:space="preserve"> above</w:t>
            </w:r>
          </w:p>
        </w:tc>
        <w:tc>
          <w:tcPr>
            <w:tcW w:w="1666" w:type="pct"/>
            <w:gridSpan w:val="2"/>
            <w:shd w:val="clear" w:color="auto" w:fill="F2F2F2" w:themeFill="background1" w:themeFillShade="F2"/>
          </w:tcPr>
          <w:p w14:paraId="0CF48A24" w14:textId="21465E27" w:rsidR="00932146" w:rsidRPr="003469DB" w:rsidRDefault="002B49B7" w:rsidP="00BF4DC4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79%</w:t>
            </w:r>
          </w:p>
        </w:tc>
      </w:tr>
      <w:tr w:rsidR="002B49B7" w:rsidRPr="003469DB" w14:paraId="74215899" w14:textId="77777777" w:rsidTr="005F0954">
        <w:trPr>
          <w:trHeight w:val="173"/>
        </w:trPr>
        <w:tc>
          <w:tcPr>
            <w:tcW w:w="1667" w:type="pct"/>
            <w:shd w:val="clear" w:color="auto" w:fill="F2F2F2" w:themeFill="background1" w:themeFillShade="F2"/>
          </w:tcPr>
          <w:p w14:paraId="4AD11AA6" w14:textId="28DFEF60" w:rsidR="002B49B7" w:rsidRPr="00D06881" w:rsidRDefault="002B49B7" w:rsidP="00BF4DC4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b/>
                <w:bCs/>
                <w:szCs w:val="20"/>
              </w:rPr>
            </w:pPr>
          </w:p>
        </w:tc>
        <w:tc>
          <w:tcPr>
            <w:tcW w:w="833" w:type="pct"/>
            <w:shd w:val="clear" w:color="auto" w:fill="F2F2F2" w:themeFill="background1" w:themeFillShade="F2"/>
          </w:tcPr>
          <w:p w14:paraId="35C1E878" w14:textId="41060F32" w:rsidR="002B49B7" w:rsidRPr="00D06881" w:rsidRDefault="002B49B7" w:rsidP="00BF4DC4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b/>
                <w:bCs/>
                <w:szCs w:val="20"/>
              </w:rPr>
            </w:pPr>
            <w:r w:rsidRPr="00D06881">
              <w:rPr>
                <w:rFonts w:ascii="Segoe Print" w:hAnsi="Segoe Print"/>
                <w:b/>
                <w:bCs/>
                <w:szCs w:val="20"/>
              </w:rPr>
              <w:t>ARE</w:t>
            </w:r>
          </w:p>
        </w:tc>
        <w:tc>
          <w:tcPr>
            <w:tcW w:w="834" w:type="pct"/>
            <w:shd w:val="clear" w:color="auto" w:fill="F2F2F2" w:themeFill="background1" w:themeFillShade="F2"/>
          </w:tcPr>
          <w:p w14:paraId="52F82360" w14:textId="2DAEFE8A" w:rsidR="002B49B7" w:rsidRPr="00D06881" w:rsidRDefault="002B49B7" w:rsidP="00BF4DC4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b/>
                <w:bCs/>
                <w:szCs w:val="20"/>
              </w:rPr>
            </w:pPr>
            <w:r w:rsidRPr="00D06881">
              <w:rPr>
                <w:rFonts w:ascii="Segoe Print" w:hAnsi="Segoe Print"/>
                <w:b/>
                <w:bCs/>
                <w:szCs w:val="20"/>
              </w:rPr>
              <w:t>GD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35320140" w14:textId="4F1C5598" w:rsidR="002B49B7" w:rsidRPr="00D06881" w:rsidRDefault="002B49B7" w:rsidP="00BF4DC4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b/>
                <w:bCs/>
                <w:szCs w:val="20"/>
              </w:rPr>
            </w:pPr>
            <w:r w:rsidRPr="00D06881">
              <w:rPr>
                <w:rFonts w:ascii="Segoe Print" w:hAnsi="Segoe Print"/>
                <w:b/>
                <w:bCs/>
                <w:szCs w:val="20"/>
              </w:rPr>
              <w:t>ARE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75B321B7" w14:textId="3613F208" w:rsidR="002B49B7" w:rsidRPr="00D06881" w:rsidRDefault="002B49B7" w:rsidP="00BF4DC4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b/>
                <w:bCs/>
                <w:szCs w:val="20"/>
              </w:rPr>
            </w:pPr>
            <w:r w:rsidRPr="00D06881">
              <w:rPr>
                <w:rFonts w:ascii="Segoe Print" w:hAnsi="Segoe Print"/>
                <w:b/>
                <w:bCs/>
                <w:szCs w:val="20"/>
              </w:rPr>
              <w:t>GD</w:t>
            </w:r>
          </w:p>
        </w:tc>
      </w:tr>
      <w:tr w:rsidR="002B49B7" w:rsidRPr="003469DB" w14:paraId="2104C8A4" w14:textId="77777777" w:rsidTr="005F0954">
        <w:trPr>
          <w:trHeight w:val="173"/>
        </w:trPr>
        <w:tc>
          <w:tcPr>
            <w:tcW w:w="1667" w:type="pct"/>
            <w:shd w:val="clear" w:color="auto" w:fill="F2F2F2" w:themeFill="background1" w:themeFillShade="F2"/>
          </w:tcPr>
          <w:p w14:paraId="1E6A7C5A" w14:textId="31EEF3B1" w:rsidR="002B49B7" w:rsidRPr="00D06881" w:rsidRDefault="002B49B7" w:rsidP="00BF4DC4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b/>
                <w:bCs/>
                <w:szCs w:val="20"/>
              </w:rPr>
            </w:pPr>
            <w:r w:rsidRPr="00D06881">
              <w:rPr>
                <w:rFonts w:ascii="Segoe Print" w:hAnsi="Segoe Print"/>
                <w:b/>
                <w:bCs/>
                <w:szCs w:val="20"/>
              </w:rPr>
              <w:t>Year 6 reading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5345B6BA" w14:textId="1E9A55B5" w:rsidR="002B49B7" w:rsidRPr="003469DB" w:rsidRDefault="002B49B7" w:rsidP="00BF4DC4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71%</w:t>
            </w:r>
            <w:r w:rsidR="00BF4DC4">
              <w:rPr>
                <w:rFonts w:ascii="Segoe Print" w:hAnsi="Segoe Print"/>
                <w:szCs w:val="20"/>
              </w:rPr>
              <w:t xml:space="preserve"> below</w:t>
            </w:r>
          </w:p>
        </w:tc>
        <w:tc>
          <w:tcPr>
            <w:tcW w:w="834" w:type="pct"/>
            <w:shd w:val="clear" w:color="auto" w:fill="F2F2F2" w:themeFill="background1" w:themeFillShade="F2"/>
          </w:tcPr>
          <w:p w14:paraId="7631423D" w14:textId="0721BB88" w:rsidR="002B49B7" w:rsidRPr="003469DB" w:rsidRDefault="002B49B7" w:rsidP="00BF4DC4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21%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28745FD7" w14:textId="16532890" w:rsidR="002B49B7" w:rsidRPr="003469DB" w:rsidRDefault="002B49B7" w:rsidP="00BF4DC4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74%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5AC70B2E" w14:textId="377F2C03" w:rsidR="002B49B7" w:rsidRPr="003469DB" w:rsidRDefault="004F237A" w:rsidP="00BF4DC4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tbc</w:t>
            </w:r>
          </w:p>
        </w:tc>
      </w:tr>
      <w:tr w:rsidR="002B49B7" w:rsidRPr="003469DB" w14:paraId="3CB2E0EC" w14:textId="77777777" w:rsidTr="005F0954">
        <w:tc>
          <w:tcPr>
            <w:tcW w:w="1667" w:type="pct"/>
            <w:shd w:val="clear" w:color="auto" w:fill="F2F2F2" w:themeFill="background1" w:themeFillShade="F2"/>
          </w:tcPr>
          <w:p w14:paraId="3E50CDCF" w14:textId="6723C389" w:rsidR="002B49B7" w:rsidRPr="00D06881" w:rsidRDefault="002B49B7" w:rsidP="00BF4DC4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b/>
                <w:bCs/>
                <w:szCs w:val="20"/>
              </w:rPr>
            </w:pPr>
            <w:r w:rsidRPr="00D06881">
              <w:rPr>
                <w:rFonts w:ascii="Segoe Print" w:hAnsi="Segoe Print"/>
                <w:b/>
                <w:bCs/>
                <w:szCs w:val="20"/>
              </w:rPr>
              <w:t xml:space="preserve">Year 6 Writing 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3D0A532E" w14:textId="04A9668E" w:rsidR="002B49B7" w:rsidRPr="003469DB" w:rsidRDefault="002B49B7" w:rsidP="00BF4DC4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73%</w:t>
            </w:r>
            <w:r w:rsidR="00BF4DC4">
              <w:rPr>
                <w:rFonts w:ascii="Segoe Print" w:hAnsi="Segoe Print"/>
                <w:szCs w:val="20"/>
              </w:rPr>
              <w:t xml:space="preserve"> inline</w:t>
            </w:r>
          </w:p>
        </w:tc>
        <w:tc>
          <w:tcPr>
            <w:tcW w:w="834" w:type="pct"/>
            <w:shd w:val="clear" w:color="auto" w:fill="F2F2F2" w:themeFill="background1" w:themeFillShade="F2"/>
          </w:tcPr>
          <w:p w14:paraId="3CF44B27" w14:textId="18310EEC" w:rsidR="002B49B7" w:rsidRPr="003469DB" w:rsidRDefault="005F0954" w:rsidP="00BF4DC4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7%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3CECF1D0" w14:textId="276E8A85" w:rsidR="002B49B7" w:rsidRPr="003469DB" w:rsidRDefault="002B49B7" w:rsidP="00BF4DC4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72%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60D3E988" w14:textId="2FC2DF7A" w:rsidR="002B49B7" w:rsidRPr="003469DB" w:rsidRDefault="004F237A" w:rsidP="00BF4DC4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tbc</w:t>
            </w:r>
          </w:p>
        </w:tc>
      </w:tr>
      <w:tr w:rsidR="002B49B7" w:rsidRPr="003469DB" w14:paraId="53F073C5" w14:textId="77777777" w:rsidTr="005F0954">
        <w:tc>
          <w:tcPr>
            <w:tcW w:w="1667" w:type="pct"/>
            <w:shd w:val="clear" w:color="auto" w:fill="F2F2F2" w:themeFill="background1" w:themeFillShade="F2"/>
          </w:tcPr>
          <w:p w14:paraId="356B9866" w14:textId="2C7FD56C" w:rsidR="002B49B7" w:rsidRPr="00D06881" w:rsidRDefault="002B49B7" w:rsidP="00BF4DC4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b/>
                <w:bCs/>
                <w:szCs w:val="20"/>
              </w:rPr>
            </w:pPr>
            <w:r w:rsidRPr="00D06881">
              <w:rPr>
                <w:rFonts w:ascii="Segoe Print" w:hAnsi="Segoe Print"/>
                <w:b/>
                <w:bCs/>
                <w:szCs w:val="20"/>
              </w:rPr>
              <w:t xml:space="preserve">Year 6 Maths 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3F829EE0" w14:textId="11F73C9C" w:rsidR="002B49B7" w:rsidRPr="003469DB" w:rsidRDefault="002B49B7" w:rsidP="00BF4DC4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68%</w:t>
            </w:r>
            <w:r w:rsidR="00BF4DC4">
              <w:rPr>
                <w:rFonts w:ascii="Segoe Print" w:hAnsi="Segoe Print"/>
                <w:szCs w:val="20"/>
              </w:rPr>
              <w:t xml:space="preserve"> below</w:t>
            </w:r>
          </w:p>
        </w:tc>
        <w:tc>
          <w:tcPr>
            <w:tcW w:w="834" w:type="pct"/>
            <w:shd w:val="clear" w:color="auto" w:fill="F2F2F2" w:themeFill="background1" w:themeFillShade="F2"/>
          </w:tcPr>
          <w:p w14:paraId="7BC252A6" w14:textId="1923333B" w:rsidR="002B49B7" w:rsidRPr="003469DB" w:rsidRDefault="002B49B7" w:rsidP="00BF4DC4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7%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2771967E" w14:textId="5766DF98" w:rsidR="002B49B7" w:rsidRPr="003469DB" w:rsidRDefault="002B49B7" w:rsidP="00BF4DC4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73%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66227BB3" w14:textId="6B975C3D" w:rsidR="002B49B7" w:rsidRPr="003469DB" w:rsidRDefault="004F237A" w:rsidP="00BF4DC4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tbc</w:t>
            </w:r>
          </w:p>
        </w:tc>
      </w:tr>
      <w:tr w:rsidR="002B49B7" w:rsidRPr="003469DB" w14:paraId="1CAC48A1" w14:textId="77777777" w:rsidTr="005F0954">
        <w:tc>
          <w:tcPr>
            <w:tcW w:w="1667" w:type="pct"/>
            <w:shd w:val="clear" w:color="auto" w:fill="F2F2F2" w:themeFill="background1" w:themeFillShade="F2"/>
          </w:tcPr>
          <w:p w14:paraId="4A961C11" w14:textId="42862EA4" w:rsidR="002B49B7" w:rsidRPr="00D06881" w:rsidRDefault="002B49B7" w:rsidP="00BF4DC4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b/>
                <w:bCs/>
                <w:szCs w:val="20"/>
              </w:rPr>
            </w:pPr>
            <w:r w:rsidRPr="00D06881">
              <w:rPr>
                <w:rFonts w:ascii="Segoe Print" w:hAnsi="Segoe Print"/>
                <w:b/>
                <w:bCs/>
                <w:szCs w:val="20"/>
              </w:rPr>
              <w:t xml:space="preserve">Year 6 Combined 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1CE2A32C" w14:textId="1E48F732" w:rsidR="002B49B7" w:rsidRPr="003469DB" w:rsidRDefault="002B49B7" w:rsidP="00BF4DC4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56%</w:t>
            </w:r>
            <w:r w:rsidR="00BF4DC4">
              <w:rPr>
                <w:rFonts w:ascii="Segoe Print" w:hAnsi="Segoe Print"/>
                <w:szCs w:val="20"/>
              </w:rPr>
              <w:t xml:space="preserve"> below</w:t>
            </w:r>
          </w:p>
        </w:tc>
        <w:tc>
          <w:tcPr>
            <w:tcW w:w="834" w:type="pct"/>
            <w:shd w:val="clear" w:color="auto" w:fill="F2F2F2" w:themeFill="background1" w:themeFillShade="F2"/>
          </w:tcPr>
          <w:p w14:paraId="7BBF874C" w14:textId="6A786CEF" w:rsidR="002B49B7" w:rsidRPr="003469DB" w:rsidRDefault="002B49B7" w:rsidP="00BF4DC4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7%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5E2D42FD" w14:textId="4A775657" w:rsidR="002B49B7" w:rsidRPr="003469DB" w:rsidRDefault="002B49B7" w:rsidP="00BF4DC4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61%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59B1FFB9" w14:textId="29899BC6" w:rsidR="002B49B7" w:rsidRPr="003469DB" w:rsidRDefault="004F237A" w:rsidP="00BF4DC4">
            <w:pPr>
              <w:tabs>
                <w:tab w:val="left" w:pos="14170"/>
              </w:tabs>
              <w:spacing w:after="0" w:line="240" w:lineRule="auto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tbc</w:t>
            </w:r>
          </w:p>
        </w:tc>
      </w:tr>
    </w:tbl>
    <w:p w14:paraId="2A85A2B9" w14:textId="22371102" w:rsidR="00FC4AAF" w:rsidRDefault="00FD3993" w:rsidP="00C51945">
      <w:pPr>
        <w:tabs>
          <w:tab w:val="left" w:pos="14170"/>
        </w:tabs>
        <w:spacing w:line="240" w:lineRule="auto"/>
        <w:rPr>
          <w:rFonts w:ascii="Segoe Print" w:hAnsi="Segoe Print"/>
          <w:szCs w:val="20"/>
        </w:rPr>
      </w:pPr>
      <w:r w:rsidRPr="003469DB">
        <w:rPr>
          <w:rFonts w:ascii="Segoe Print" w:hAnsi="Segoe Print"/>
          <w:szCs w:val="20"/>
        </w:rPr>
        <w:tab/>
      </w:r>
    </w:p>
    <w:p w14:paraId="6829F6C5" w14:textId="77777777" w:rsidR="005E02F7" w:rsidRDefault="005E02F7" w:rsidP="00C51945">
      <w:pPr>
        <w:tabs>
          <w:tab w:val="left" w:pos="14170"/>
        </w:tabs>
        <w:spacing w:line="240" w:lineRule="auto"/>
        <w:rPr>
          <w:rFonts w:ascii="Segoe Print" w:hAnsi="Segoe Print"/>
          <w:szCs w:val="20"/>
        </w:rPr>
      </w:pPr>
    </w:p>
    <w:p w14:paraId="159D5D3E" w14:textId="77777777" w:rsidR="005E02F7" w:rsidRDefault="005E02F7" w:rsidP="00C51945">
      <w:pPr>
        <w:tabs>
          <w:tab w:val="left" w:pos="14170"/>
        </w:tabs>
        <w:spacing w:line="240" w:lineRule="auto"/>
        <w:rPr>
          <w:rFonts w:ascii="Segoe Print" w:hAnsi="Segoe Print"/>
          <w:szCs w:val="20"/>
        </w:rPr>
      </w:pPr>
    </w:p>
    <w:p w14:paraId="418A3EED" w14:textId="77777777" w:rsidR="005E02F7" w:rsidRDefault="005E02F7" w:rsidP="00C51945">
      <w:pPr>
        <w:tabs>
          <w:tab w:val="left" w:pos="14170"/>
        </w:tabs>
        <w:spacing w:line="240" w:lineRule="auto"/>
        <w:rPr>
          <w:rFonts w:ascii="Segoe Print" w:hAnsi="Segoe Print"/>
          <w:szCs w:val="20"/>
        </w:rPr>
      </w:pPr>
    </w:p>
    <w:p w14:paraId="727F2D3C" w14:textId="3101EE16" w:rsidR="005E02F7" w:rsidRDefault="005E02F7" w:rsidP="00C51945">
      <w:pPr>
        <w:tabs>
          <w:tab w:val="left" w:pos="14170"/>
        </w:tabs>
        <w:spacing w:line="240" w:lineRule="auto"/>
        <w:rPr>
          <w:rFonts w:ascii="Segoe Print" w:hAnsi="Segoe Print"/>
          <w:szCs w:val="20"/>
        </w:rPr>
      </w:pPr>
    </w:p>
    <w:p w14:paraId="10140C4E" w14:textId="10997F3E" w:rsidR="005E02F7" w:rsidRDefault="005E02F7" w:rsidP="00C51945">
      <w:pPr>
        <w:tabs>
          <w:tab w:val="left" w:pos="14170"/>
        </w:tabs>
        <w:spacing w:line="240" w:lineRule="auto"/>
        <w:rPr>
          <w:rFonts w:ascii="Segoe Print" w:hAnsi="Segoe Print"/>
          <w:szCs w:val="20"/>
        </w:rPr>
      </w:pPr>
    </w:p>
    <w:p w14:paraId="7483E703" w14:textId="77777777" w:rsidR="005E02F7" w:rsidRDefault="005E02F7" w:rsidP="00C51945">
      <w:pPr>
        <w:tabs>
          <w:tab w:val="left" w:pos="14170"/>
        </w:tabs>
        <w:spacing w:line="240" w:lineRule="auto"/>
        <w:rPr>
          <w:rFonts w:ascii="Segoe Print" w:hAnsi="Segoe Print"/>
          <w:szCs w:val="20"/>
        </w:rPr>
      </w:pPr>
    </w:p>
    <w:p w14:paraId="24677226" w14:textId="77777777" w:rsidR="005E02F7" w:rsidRDefault="005E02F7" w:rsidP="00C51945">
      <w:pPr>
        <w:tabs>
          <w:tab w:val="left" w:pos="14170"/>
        </w:tabs>
        <w:spacing w:line="240" w:lineRule="auto"/>
        <w:rPr>
          <w:rFonts w:ascii="Segoe Print" w:hAnsi="Segoe Print"/>
          <w:szCs w:val="20"/>
        </w:rPr>
      </w:pPr>
    </w:p>
    <w:p w14:paraId="32CA106C" w14:textId="5A1B6027" w:rsidR="005E02F7" w:rsidRDefault="005E02F7" w:rsidP="00C51945">
      <w:pPr>
        <w:tabs>
          <w:tab w:val="left" w:pos="14170"/>
        </w:tabs>
        <w:spacing w:line="240" w:lineRule="auto"/>
        <w:rPr>
          <w:rFonts w:ascii="Segoe Print" w:hAnsi="Segoe Print"/>
          <w:szCs w:val="20"/>
        </w:rPr>
      </w:pPr>
    </w:p>
    <w:p w14:paraId="0542182A" w14:textId="77777777" w:rsidR="00D06881" w:rsidRDefault="00D06881" w:rsidP="00C51945">
      <w:pPr>
        <w:tabs>
          <w:tab w:val="left" w:pos="14170"/>
        </w:tabs>
        <w:spacing w:line="240" w:lineRule="auto"/>
        <w:rPr>
          <w:rFonts w:ascii="Segoe Print" w:hAnsi="Segoe Print"/>
          <w:szCs w:val="20"/>
        </w:rPr>
      </w:pPr>
    </w:p>
    <w:p w14:paraId="14B11AE1" w14:textId="77777777" w:rsidR="00D06881" w:rsidRDefault="00D06881" w:rsidP="00C51945">
      <w:pPr>
        <w:tabs>
          <w:tab w:val="left" w:pos="14170"/>
        </w:tabs>
        <w:spacing w:line="240" w:lineRule="auto"/>
        <w:rPr>
          <w:rFonts w:ascii="Segoe Print" w:hAnsi="Segoe Print"/>
          <w:szCs w:val="20"/>
        </w:rPr>
      </w:pPr>
    </w:p>
    <w:p w14:paraId="47E1CCD0" w14:textId="77777777" w:rsidR="00D06881" w:rsidRDefault="00D06881" w:rsidP="00C51945">
      <w:pPr>
        <w:tabs>
          <w:tab w:val="left" w:pos="14170"/>
        </w:tabs>
        <w:spacing w:line="240" w:lineRule="auto"/>
        <w:rPr>
          <w:rFonts w:ascii="Segoe Print" w:hAnsi="Segoe Print"/>
          <w:szCs w:val="20"/>
        </w:rPr>
      </w:pPr>
    </w:p>
    <w:p w14:paraId="5847BA69" w14:textId="77777777" w:rsidR="00D06881" w:rsidRDefault="00D06881" w:rsidP="00C51945">
      <w:pPr>
        <w:tabs>
          <w:tab w:val="left" w:pos="14170"/>
        </w:tabs>
        <w:spacing w:line="240" w:lineRule="auto"/>
        <w:rPr>
          <w:rFonts w:ascii="Segoe Print" w:hAnsi="Segoe Print"/>
          <w:szCs w:val="20"/>
        </w:rPr>
      </w:pPr>
    </w:p>
    <w:p w14:paraId="4049BE35" w14:textId="77777777" w:rsidR="00D06881" w:rsidRDefault="00D06881" w:rsidP="00C51945">
      <w:pPr>
        <w:tabs>
          <w:tab w:val="left" w:pos="14170"/>
        </w:tabs>
        <w:spacing w:line="240" w:lineRule="auto"/>
        <w:rPr>
          <w:rFonts w:ascii="Segoe Print" w:hAnsi="Segoe Print"/>
          <w:szCs w:val="20"/>
        </w:rPr>
      </w:pPr>
    </w:p>
    <w:p w14:paraId="336848DA" w14:textId="77777777" w:rsidR="00D06881" w:rsidRDefault="00D06881" w:rsidP="00C51945">
      <w:pPr>
        <w:tabs>
          <w:tab w:val="left" w:pos="14170"/>
        </w:tabs>
        <w:spacing w:line="240" w:lineRule="auto"/>
        <w:rPr>
          <w:rFonts w:ascii="Segoe Print" w:hAnsi="Segoe Print"/>
          <w:szCs w:val="20"/>
        </w:rPr>
      </w:pPr>
    </w:p>
    <w:p w14:paraId="4B6FC5B2" w14:textId="442755A0" w:rsidR="00D06881" w:rsidRPr="00563006" w:rsidRDefault="00563006" w:rsidP="00563006">
      <w:pPr>
        <w:tabs>
          <w:tab w:val="left" w:pos="14170"/>
        </w:tabs>
        <w:spacing w:line="240" w:lineRule="auto"/>
        <w:jc w:val="center"/>
        <w:rPr>
          <w:rFonts w:ascii="Segoe Print" w:hAnsi="Segoe Print"/>
          <w:b/>
          <w:bCs/>
          <w:szCs w:val="20"/>
          <w:u w:val="single"/>
        </w:rPr>
      </w:pPr>
      <w:r w:rsidRPr="00563006">
        <w:rPr>
          <w:rFonts w:ascii="Segoe Print" w:hAnsi="Segoe Print"/>
          <w:b/>
          <w:bCs/>
          <w:szCs w:val="20"/>
          <w:u w:val="single"/>
        </w:rPr>
        <w:t xml:space="preserve">Maylandsea Primary School </w:t>
      </w:r>
    </w:p>
    <w:p w14:paraId="67283228" w14:textId="0152DE64" w:rsidR="00563006" w:rsidRPr="00563006" w:rsidRDefault="00563006" w:rsidP="00563006">
      <w:pPr>
        <w:tabs>
          <w:tab w:val="left" w:pos="14170"/>
        </w:tabs>
        <w:spacing w:line="240" w:lineRule="auto"/>
        <w:jc w:val="center"/>
        <w:rPr>
          <w:rFonts w:ascii="Segoe Print" w:hAnsi="Segoe Print"/>
          <w:b/>
          <w:bCs/>
          <w:szCs w:val="20"/>
          <w:u w:val="single"/>
        </w:rPr>
      </w:pPr>
      <w:r w:rsidRPr="00563006">
        <w:rPr>
          <w:rFonts w:ascii="Segoe Print" w:hAnsi="Segoe Print"/>
          <w:b/>
          <w:bCs/>
          <w:szCs w:val="20"/>
          <w:u w:val="single"/>
        </w:rPr>
        <w:t>Aims and Objectives 2024-2025</w:t>
      </w:r>
    </w:p>
    <w:p w14:paraId="62EF9883" w14:textId="0666876F" w:rsidR="00BF4DC4" w:rsidRDefault="00BF4DC4" w:rsidP="00BF4DC4">
      <w:pPr>
        <w:tabs>
          <w:tab w:val="left" w:pos="14170"/>
        </w:tabs>
        <w:spacing w:line="240" w:lineRule="auto"/>
        <w:jc w:val="center"/>
        <w:rPr>
          <w:rFonts w:ascii="Segoe Print" w:hAnsi="Segoe Print"/>
          <w:b/>
          <w:bCs/>
          <w:color w:val="auto"/>
          <w:szCs w:val="20"/>
          <w:u w:val="single"/>
        </w:rPr>
      </w:pPr>
      <w:r>
        <w:rPr>
          <w:rFonts w:ascii="Segoe Print" w:hAnsi="Segoe Print"/>
          <w:b/>
          <w:bCs/>
          <w:color w:val="auto"/>
          <w:szCs w:val="20"/>
          <w:u w:val="single"/>
        </w:rPr>
        <w:t>Maylandsea Primary School</w:t>
      </w:r>
    </w:p>
    <w:p w14:paraId="43038E78" w14:textId="03A23D68" w:rsidR="00BF4DC4" w:rsidRDefault="00BF4DC4" w:rsidP="00BF4DC4">
      <w:pPr>
        <w:tabs>
          <w:tab w:val="left" w:pos="14170"/>
        </w:tabs>
        <w:spacing w:line="240" w:lineRule="auto"/>
        <w:jc w:val="center"/>
        <w:rPr>
          <w:rFonts w:ascii="Segoe Print" w:hAnsi="Segoe Print"/>
          <w:b/>
          <w:bCs/>
          <w:color w:val="auto"/>
          <w:szCs w:val="20"/>
          <w:u w:val="single"/>
        </w:rPr>
      </w:pPr>
      <w:r>
        <w:rPr>
          <w:rFonts w:ascii="Segoe Print" w:hAnsi="Segoe Print"/>
          <w:b/>
          <w:bCs/>
          <w:color w:val="auto"/>
          <w:szCs w:val="20"/>
          <w:u w:val="single"/>
        </w:rPr>
        <w:t>Aims and Objectives 2024-2025</w:t>
      </w:r>
    </w:p>
    <w:p w14:paraId="42628A8C" w14:textId="77777777" w:rsidR="00BF4DC4" w:rsidRDefault="00BF4DC4" w:rsidP="00C51945">
      <w:pPr>
        <w:tabs>
          <w:tab w:val="left" w:pos="14170"/>
        </w:tabs>
        <w:spacing w:line="240" w:lineRule="auto"/>
        <w:rPr>
          <w:rFonts w:ascii="Segoe Print" w:hAnsi="Segoe Print"/>
          <w:b/>
          <w:bCs/>
          <w:color w:val="auto"/>
          <w:szCs w:val="20"/>
          <w:u w:val="single"/>
        </w:rPr>
      </w:pPr>
    </w:p>
    <w:p w14:paraId="10B7DFDB" w14:textId="1CBAB947" w:rsidR="00D06881" w:rsidRPr="00BF4DC4" w:rsidRDefault="00BF4DC4" w:rsidP="00C51945">
      <w:pPr>
        <w:tabs>
          <w:tab w:val="left" w:pos="14170"/>
        </w:tabs>
        <w:spacing w:line="240" w:lineRule="auto"/>
        <w:rPr>
          <w:rFonts w:ascii="Segoe Print" w:hAnsi="Segoe Print"/>
          <w:b/>
          <w:bCs/>
          <w:szCs w:val="20"/>
          <w:u w:val="single"/>
        </w:rPr>
      </w:pPr>
      <w:r w:rsidRPr="00BF4DC4">
        <w:rPr>
          <w:rFonts w:ascii="Segoe Print" w:hAnsi="Segoe Print"/>
          <w:b/>
          <w:bCs/>
          <w:color w:val="auto"/>
          <w:szCs w:val="20"/>
          <w:u w:val="single"/>
        </w:rPr>
        <w:t>Quality of Education</w:t>
      </w:r>
    </w:p>
    <w:p w14:paraId="469B63A7" w14:textId="77777777" w:rsidR="00BF4DC4" w:rsidRPr="00BF4DC4" w:rsidRDefault="00BF4DC4" w:rsidP="00BF4DC4">
      <w:pPr>
        <w:tabs>
          <w:tab w:val="left" w:pos="14170"/>
        </w:tabs>
        <w:spacing w:line="240" w:lineRule="auto"/>
        <w:rPr>
          <w:rFonts w:ascii="Segoe Print" w:hAnsi="Segoe Print"/>
          <w:szCs w:val="20"/>
        </w:rPr>
      </w:pPr>
      <w:r w:rsidRPr="00BF4DC4">
        <w:rPr>
          <w:rFonts w:ascii="Segoe Print" w:hAnsi="Segoe Print"/>
          <w:szCs w:val="20"/>
        </w:rPr>
        <w:t>For our learners become confident mathematicians who use mathematical knowledge, concepts and procedures appropriate to their next step needs with planned opportunities to reason and apply.</w:t>
      </w:r>
    </w:p>
    <w:p w14:paraId="524ACDFE" w14:textId="77777777" w:rsidR="00BF4DC4" w:rsidRPr="00BF4DC4" w:rsidRDefault="00BF4DC4" w:rsidP="00BF4DC4">
      <w:pPr>
        <w:tabs>
          <w:tab w:val="left" w:pos="14170"/>
        </w:tabs>
        <w:spacing w:line="240" w:lineRule="auto"/>
        <w:rPr>
          <w:rFonts w:ascii="Segoe Print" w:hAnsi="Segoe Print"/>
          <w:szCs w:val="20"/>
        </w:rPr>
      </w:pPr>
      <w:r w:rsidRPr="00BF4DC4">
        <w:rPr>
          <w:rFonts w:ascii="Segoe Print" w:hAnsi="Segoe Print"/>
          <w:szCs w:val="20"/>
        </w:rPr>
        <w:t xml:space="preserve">To improve the progress children, make in writing to close the gap between the school and national at expected and greater depth by developing effective </w:t>
      </w:r>
      <w:proofErr w:type="spellStart"/>
      <w:r w:rsidRPr="00BF4DC4">
        <w:rPr>
          <w:rFonts w:ascii="Segoe Print" w:hAnsi="Segoe Print"/>
          <w:szCs w:val="20"/>
        </w:rPr>
        <w:t>AfL</w:t>
      </w:r>
      <w:proofErr w:type="spellEnd"/>
      <w:r w:rsidRPr="00BF4DC4">
        <w:rPr>
          <w:rFonts w:ascii="Segoe Print" w:hAnsi="Segoe Print"/>
          <w:szCs w:val="20"/>
        </w:rPr>
        <w:t xml:space="preserve"> systems</w:t>
      </w:r>
    </w:p>
    <w:p w14:paraId="690DFCDB" w14:textId="77777777" w:rsidR="00BF4DC4" w:rsidRDefault="00BF4DC4" w:rsidP="00BF4DC4">
      <w:pPr>
        <w:tabs>
          <w:tab w:val="left" w:pos="14170"/>
        </w:tabs>
        <w:spacing w:line="240" w:lineRule="auto"/>
        <w:rPr>
          <w:rFonts w:ascii="Segoe Print" w:hAnsi="Segoe Print"/>
          <w:szCs w:val="20"/>
        </w:rPr>
      </w:pPr>
      <w:r w:rsidRPr="00BF4DC4">
        <w:rPr>
          <w:rFonts w:ascii="Segoe Print" w:hAnsi="Segoe Print"/>
          <w:szCs w:val="20"/>
        </w:rPr>
        <w:t>To ensure the teaching of all subjects meets the needs of all children, particularly those with SEN through robust One Planning and use of SMART targets.</w:t>
      </w:r>
    </w:p>
    <w:p w14:paraId="2337FBFC" w14:textId="77777777" w:rsidR="00BF4DC4" w:rsidRPr="00BF4DC4" w:rsidRDefault="00BF4DC4" w:rsidP="00BF4DC4">
      <w:pPr>
        <w:tabs>
          <w:tab w:val="left" w:pos="14170"/>
        </w:tabs>
        <w:spacing w:line="240" w:lineRule="auto"/>
        <w:rPr>
          <w:rFonts w:ascii="Segoe Print" w:hAnsi="Segoe Print"/>
          <w:b/>
          <w:bCs/>
          <w:color w:val="auto"/>
          <w:szCs w:val="20"/>
          <w:u w:val="single"/>
        </w:rPr>
      </w:pPr>
      <w:r w:rsidRPr="00BF4DC4">
        <w:rPr>
          <w:rFonts w:ascii="Segoe Print" w:hAnsi="Segoe Print"/>
          <w:b/>
          <w:bCs/>
          <w:color w:val="auto"/>
          <w:szCs w:val="20"/>
          <w:u w:val="single"/>
        </w:rPr>
        <w:t xml:space="preserve">Behaviour and Attitudes </w:t>
      </w:r>
    </w:p>
    <w:p w14:paraId="15472103" w14:textId="2A08808A" w:rsidR="00BF4DC4" w:rsidRPr="00BF4DC4" w:rsidRDefault="00D06881" w:rsidP="00BF4DC4">
      <w:pPr>
        <w:tabs>
          <w:tab w:val="left" w:pos="14170"/>
        </w:tabs>
        <w:spacing w:line="240" w:lineRule="auto"/>
        <w:rPr>
          <w:rFonts w:ascii="Segoe Print" w:hAnsi="Segoe Print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166D9B1" wp14:editId="00439E09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10683240" cy="2031365"/>
                <wp:effectExtent l="0" t="0" r="3810" b="698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3240" cy="2031365"/>
                        </a:xfrm>
                        <a:prstGeom prst="rect">
                          <a:avLst/>
                        </a:prstGeom>
                        <a:solidFill>
                          <a:srgbClr val="A5002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7FF509" w14:textId="037D7C88" w:rsidR="005E02F7" w:rsidRPr="005E02F7" w:rsidRDefault="005E02F7" w:rsidP="005E02F7">
                            <w:pPr>
                              <w:pStyle w:val="Heading1"/>
                              <w:spacing w:line="240" w:lineRule="auto"/>
                              <w:rPr>
                                <w:rFonts w:ascii="Segoe Print" w:hAnsi="Segoe Print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1C2186"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</w:t>
                            </w:r>
                            <w:r w:rsidRPr="005E02F7">
                              <w:rPr>
                                <w:rFonts w:ascii="Segoe Print" w:hAnsi="Segoe Print"/>
                                <w:color w:val="FFFFFF" w:themeColor="background1"/>
                                <w:sz w:val="72"/>
                                <w:szCs w:val="72"/>
                              </w:rPr>
                              <w:t>2024-2025</w:t>
                            </w:r>
                          </w:p>
                          <w:p w14:paraId="23E807AE" w14:textId="77777777" w:rsidR="005E02F7" w:rsidRPr="005E02F7" w:rsidRDefault="005E02F7" w:rsidP="005E02F7">
                            <w:pPr>
                              <w:pStyle w:val="Heading1"/>
                              <w:spacing w:after="0" w:line="240" w:lineRule="auto"/>
                              <w:rPr>
                                <w:rFonts w:ascii="Segoe Print" w:hAnsi="Segoe Print"/>
                                <w:b w:val="0"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5E02F7">
                              <w:rPr>
                                <w:rFonts w:ascii="Segoe Print" w:hAnsi="Segoe Print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</w:t>
                            </w:r>
                            <w:r w:rsidRPr="005E02F7">
                              <w:rPr>
                                <w:rFonts w:ascii="Segoe Print" w:hAnsi="Segoe Print"/>
                                <w:b w:val="0"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School Improvement 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6D9B1" id="Rectangle 10" o:spid="_x0000_s1028" style="position:absolute;left:0;text-align:left;margin-left:790pt;margin-top:0;width:841.2pt;height:159.95pt;z-index:2516971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" fillcolor="#a50021" stroked="f" strokeweight="1pt">
                <v:textbox>
                  <w:txbxContent>
                    <w:p w14:paraId="0C7FF509" w14:textId="037D7C88" w:rsidR="005E02F7" w:rsidRPr="005E02F7" w:rsidRDefault="005E02F7" w:rsidP="005E02F7">
                      <w:pPr>
                        <w:pStyle w:val="Heading1"/>
                        <w:spacing w:line="240" w:lineRule="auto"/>
                        <w:rPr>
                          <w:rFonts w:ascii="Segoe Print" w:hAnsi="Segoe Print"/>
                          <w:color w:val="FFFFFF" w:themeColor="background1"/>
                          <w:sz w:val="72"/>
                          <w:szCs w:val="72"/>
                        </w:rPr>
                      </w:pPr>
                      <w:r w:rsidRPr="001C2186">
                        <w:rPr>
                          <w:color w:val="FFFFFF" w:themeColor="background1"/>
                          <w:sz w:val="56"/>
                          <w:szCs w:val="56"/>
                        </w:rPr>
                        <w:t xml:space="preserve">   </w:t>
                      </w:r>
                      <w:r w:rsidRPr="005E02F7">
                        <w:rPr>
                          <w:rFonts w:ascii="Segoe Print" w:hAnsi="Segoe Print"/>
                          <w:color w:val="FFFFFF" w:themeColor="background1"/>
                          <w:sz w:val="72"/>
                          <w:szCs w:val="72"/>
                        </w:rPr>
                        <w:t>2024-2025</w:t>
                      </w:r>
                    </w:p>
                    <w:p w14:paraId="23E807AE" w14:textId="77777777" w:rsidR="005E02F7" w:rsidRPr="005E02F7" w:rsidRDefault="005E02F7" w:rsidP="005E02F7">
                      <w:pPr>
                        <w:pStyle w:val="Heading1"/>
                        <w:spacing w:after="0" w:line="240" w:lineRule="auto"/>
                        <w:rPr>
                          <w:rFonts w:ascii="Segoe Print" w:hAnsi="Segoe Print"/>
                          <w:b w:val="0"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5E02F7">
                        <w:rPr>
                          <w:rFonts w:ascii="Segoe Print" w:hAnsi="Segoe Print"/>
                          <w:color w:val="FFFFFF" w:themeColor="background1"/>
                          <w:sz w:val="56"/>
                          <w:szCs w:val="56"/>
                        </w:rPr>
                        <w:t xml:space="preserve">   </w:t>
                      </w:r>
                      <w:r w:rsidRPr="005E02F7">
                        <w:rPr>
                          <w:rFonts w:ascii="Segoe Print" w:hAnsi="Segoe Print"/>
                          <w:b w:val="0"/>
                          <w:bCs/>
                          <w:color w:val="FFFFFF" w:themeColor="background1"/>
                          <w:sz w:val="48"/>
                          <w:szCs w:val="48"/>
                        </w:rPr>
                        <w:t>School Improvement Plan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BF4DC4" w:rsidRPr="00BF4DC4">
        <w:rPr>
          <w:rFonts w:ascii="Segoe Print" w:hAnsi="Segoe Print"/>
          <w:szCs w:val="20"/>
        </w:rPr>
        <w:t xml:space="preserve">Attendance of persistent non-attenders improves to be in line with all other </w:t>
      </w:r>
      <w:proofErr w:type="gramStart"/>
      <w:r w:rsidR="00BF4DC4" w:rsidRPr="00BF4DC4">
        <w:rPr>
          <w:rFonts w:ascii="Segoe Print" w:hAnsi="Segoe Print"/>
          <w:szCs w:val="20"/>
        </w:rPr>
        <w:t>pupils</w:t>
      </w:r>
      <w:proofErr w:type="gramEnd"/>
      <w:r w:rsidR="00BF4DC4" w:rsidRPr="00BF4DC4">
        <w:rPr>
          <w:rFonts w:ascii="Segoe Print" w:hAnsi="Segoe Print"/>
          <w:szCs w:val="20"/>
        </w:rPr>
        <w:t xml:space="preserve"> groups of the school. </w:t>
      </w:r>
    </w:p>
    <w:p w14:paraId="64EC00FA" w14:textId="77777777" w:rsidR="00BF4DC4" w:rsidRDefault="00BF4DC4" w:rsidP="00BF4DC4">
      <w:pPr>
        <w:tabs>
          <w:tab w:val="left" w:pos="14170"/>
        </w:tabs>
        <w:spacing w:line="240" w:lineRule="auto"/>
        <w:rPr>
          <w:rFonts w:ascii="Segoe Print" w:hAnsi="Segoe Print"/>
          <w:szCs w:val="20"/>
        </w:rPr>
      </w:pPr>
      <w:r w:rsidRPr="00BF4DC4">
        <w:rPr>
          <w:rFonts w:ascii="Segoe Print" w:hAnsi="Segoe Print"/>
          <w:szCs w:val="20"/>
        </w:rPr>
        <w:t>To continue to impr</w:t>
      </w:r>
      <w:r>
        <w:rPr>
          <w:rFonts w:ascii="Segoe Print" w:hAnsi="Segoe Print"/>
          <w:szCs w:val="20"/>
        </w:rPr>
        <w:t>o</w:t>
      </w:r>
      <w:r w:rsidRPr="00BF4DC4">
        <w:rPr>
          <w:rFonts w:ascii="Segoe Print" w:hAnsi="Segoe Print"/>
          <w:szCs w:val="20"/>
        </w:rPr>
        <w:t xml:space="preserve">ve the mental health and </w:t>
      </w:r>
      <w:r>
        <w:rPr>
          <w:rFonts w:ascii="Segoe Print" w:hAnsi="Segoe Print"/>
          <w:szCs w:val="20"/>
        </w:rPr>
        <w:t>w</w:t>
      </w:r>
      <w:r w:rsidRPr="00BF4DC4">
        <w:rPr>
          <w:rFonts w:ascii="Segoe Print" w:hAnsi="Segoe Print"/>
          <w:szCs w:val="20"/>
        </w:rPr>
        <w:t>ell-being of pupils and staff</w:t>
      </w:r>
    </w:p>
    <w:p w14:paraId="14D0C699" w14:textId="4CA9E525" w:rsidR="00BF4DC4" w:rsidRDefault="00BF4DC4" w:rsidP="00BF4DC4">
      <w:pPr>
        <w:tabs>
          <w:tab w:val="left" w:pos="14170"/>
        </w:tabs>
        <w:spacing w:line="240" w:lineRule="auto"/>
        <w:rPr>
          <w:rFonts w:ascii="Segoe Print" w:hAnsi="Segoe Print"/>
          <w:szCs w:val="20"/>
        </w:rPr>
      </w:pPr>
      <w:r w:rsidRPr="00BF4DC4">
        <w:rPr>
          <w:rFonts w:ascii="Segoe Print" w:hAnsi="Segoe Print"/>
          <w:szCs w:val="20"/>
        </w:rPr>
        <w:t>Consistently apply the Positive Behaviour Policy, including the deployment of TPP, ‘structured conversations’ to support behaviour management</w:t>
      </w:r>
    </w:p>
    <w:p w14:paraId="262BBA7A" w14:textId="77777777" w:rsidR="00BF4DC4" w:rsidRDefault="00BF4DC4" w:rsidP="00BF4DC4">
      <w:pPr>
        <w:tabs>
          <w:tab w:val="left" w:pos="14170"/>
        </w:tabs>
        <w:spacing w:line="240" w:lineRule="auto"/>
        <w:rPr>
          <w:rFonts w:ascii="Segoe Print" w:hAnsi="Segoe Print"/>
          <w:b/>
          <w:bCs/>
          <w:color w:val="1C1C1C" w:themeColor="text1"/>
          <w:szCs w:val="20"/>
          <w:u w:val="single"/>
        </w:rPr>
      </w:pPr>
      <w:r w:rsidRPr="00BF4DC4">
        <w:rPr>
          <w:rFonts w:ascii="Segoe Print" w:hAnsi="Segoe Print"/>
          <w:b/>
          <w:bCs/>
          <w:color w:val="1C1C1C" w:themeColor="text1"/>
          <w:szCs w:val="20"/>
          <w:u w:val="single"/>
        </w:rPr>
        <w:t>Personal Development</w:t>
      </w:r>
    </w:p>
    <w:p w14:paraId="76E02289" w14:textId="3A48A985" w:rsidR="00BF4DC4" w:rsidRPr="00BF4DC4" w:rsidRDefault="00BF4DC4" w:rsidP="00BF4DC4">
      <w:pPr>
        <w:tabs>
          <w:tab w:val="left" w:pos="14170"/>
        </w:tabs>
        <w:spacing w:line="240" w:lineRule="auto"/>
        <w:rPr>
          <w:rFonts w:ascii="Segoe Print" w:hAnsi="Segoe Print"/>
          <w:color w:val="1C1C1C" w:themeColor="text1"/>
          <w:szCs w:val="20"/>
        </w:rPr>
      </w:pPr>
      <w:r w:rsidRPr="00BF4DC4">
        <w:rPr>
          <w:rFonts w:ascii="Segoe Print" w:hAnsi="Segoe Print"/>
          <w:color w:val="1C1C1C" w:themeColor="text1"/>
          <w:szCs w:val="20"/>
        </w:rPr>
        <w:t xml:space="preserve">Ensure that the schools' spiritual, moral, social and cultural education is effective and empowers pupils with the knowledge that they need for life in modern Britain. </w:t>
      </w:r>
    </w:p>
    <w:p w14:paraId="0F99D78F" w14:textId="15717156" w:rsidR="00BF4DC4" w:rsidRPr="00BF4DC4" w:rsidRDefault="00BF4DC4" w:rsidP="00BF4DC4">
      <w:pPr>
        <w:tabs>
          <w:tab w:val="left" w:pos="14170"/>
        </w:tabs>
        <w:spacing w:line="240" w:lineRule="auto"/>
        <w:rPr>
          <w:rFonts w:ascii="Segoe Print" w:hAnsi="Segoe Print"/>
          <w:color w:val="1C1C1C" w:themeColor="text1"/>
          <w:szCs w:val="20"/>
        </w:rPr>
      </w:pPr>
      <w:r w:rsidRPr="00BF4DC4">
        <w:rPr>
          <w:rFonts w:ascii="Segoe Print" w:hAnsi="Segoe Print"/>
          <w:color w:val="1C1C1C" w:themeColor="text1"/>
          <w:szCs w:val="20"/>
        </w:rPr>
        <w:t xml:space="preserve">School values will be taught explicitly to all pupils. </w:t>
      </w:r>
    </w:p>
    <w:p w14:paraId="7B630222" w14:textId="68E06622" w:rsidR="00BF4DC4" w:rsidRDefault="00BF4DC4" w:rsidP="00BF4DC4">
      <w:pPr>
        <w:tabs>
          <w:tab w:val="left" w:pos="14170"/>
        </w:tabs>
        <w:spacing w:line="240" w:lineRule="auto"/>
        <w:rPr>
          <w:rFonts w:ascii="Segoe Print" w:hAnsi="Segoe Print"/>
          <w:color w:val="1C1C1C" w:themeColor="text1"/>
          <w:szCs w:val="20"/>
        </w:rPr>
      </w:pPr>
      <w:r w:rsidRPr="00BF4DC4">
        <w:rPr>
          <w:rFonts w:ascii="Segoe Print" w:hAnsi="Segoe Print"/>
          <w:color w:val="1C1C1C" w:themeColor="text1"/>
          <w:szCs w:val="20"/>
        </w:rPr>
        <w:lastRenderedPageBreak/>
        <w:t>To embed pupil voice in school.</w:t>
      </w:r>
    </w:p>
    <w:p w14:paraId="3BBA9EAB" w14:textId="77777777" w:rsidR="00BF4DC4" w:rsidRDefault="00BF4DC4" w:rsidP="00BF4DC4">
      <w:pPr>
        <w:tabs>
          <w:tab w:val="left" w:pos="14170"/>
        </w:tabs>
        <w:spacing w:line="240" w:lineRule="auto"/>
        <w:rPr>
          <w:rFonts w:ascii="Segoe Print" w:hAnsi="Segoe Print"/>
          <w:b/>
          <w:color w:val="1C1C1C" w:themeColor="text1"/>
          <w:szCs w:val="20"/>
        </w:rPr>
      </w:pPr>
      <w:r w:rsidRPr="00BF4DC4">
        <w:rPr>
          <w:rFonts w:ascii="Segoe Print" w:hAnsi="Segoe Print"/>
          <w:b/>
          <w:color w:val="1C1C1C" w:themeColor="text1"/>
          <w:szCs w:val="20"/>
        </w:rPr>
        <w:t>Leadership and Management</w:t>
      </w:r>
    </w:p>
    <w:p w14:paraId="1E58EAE6" w14:textId="3F4282C2" w:rsidR="00BF4DC4" w:rsidRPr="00BF4DC4" w:rsidRDefault="00BF4DC4" w:rsidP="00BF4DC4">
      <w:pPr>
        <w:tabs>
          <w:tab w:val="left" w:pos="14170"/>
        </w:tabs>
        <w:spacing w:line="240" w:lineRule="auto"/>
        <w:rPr>
          <w:rFonts w:ascii="Segoe Print" w:hAnsi="Segoe Print"/>
          <w:bCs/>
          <w:color w:val="1C1C1C" w:themeColor="text1"/>
          <w:szCs w:val="20"/>
        </w:rPr>
      </w:pPr>
      <w:r w:rsidRPr="00BF4DC4">
        <w:rPr>
          <w:rFonts w:ascii="Segoe Print" w:hAnsi="Segoe Print"/>
          <w:bCs/>
          <w:color w:val="1C1C1C" w:themeColor="text1"/>
          <w:szCs w:val="20"/>
        </w:rPr>
        <w:t>Leaders have a clear ambitious vision for providing high-quality education for all learners</w:t>
      </w:r>
    </w:p>
    <w:p w14:paraId="54383426" w14:textId="7434D29D" w:rsidR="00BF4DC4" w:rsidRPr="00BF4DC4" w:rsidRDefault="00BF4DC4" w:rsidP="00BF4DC4">
      <w:pPr>
        <w:tabs>
          <w:tab w:val="left" w:pos="14170"/>
        </w:tabs>
        <w:spacing w:line="240" w:lineRule="auto"/>
        <w:rPr>
          <w:rFonts w:ascii="Segoe Print" w:hAnsi="Segoe Print"/>
          <w:bCs/>
          <w:color w:val="1C1C1C" w:themeColor="text1"/>
          <w:szCs w:val="20"/>
        </w:rPr>
      </w:pPr>
      <w:r w:rsidRPr="00BF4DC4">
        <w:rPr>
          <w:rFonts w:ascii="Segoe Print" w:hAnsi="Segoe Print"/>
          <w:bCs/>
          <w:color w:val="1C1C1C" w:themeColor="text1"/>
          <w:szCs w:val="20"/>
        </w:rPr>
        <w:t>Ensure subject leaders become experts in their areas by having a clear vision for their subject and support teachers develop subject and pedagogical knowledge by auditing/ monitoring and providing professional development to improve learning</w:t>
      </w:r>
    </w:p>
    <w:p w14:paraId="42D39784" w14:textId="09D18D12" w:rsidR="00BF4DC4" w:rsidRPr="00BF4DC4" w:rsidRDefault="00BF4DC4" w:rsidP="00BF4DC4">
      <w:pPr>
        <w:tabs>
          <w:tab w:val="left" w:pos="14170"/>
        </w:tabs>
        <w:spacing w:line="240" w:lineRule="auto"/>
        <w:rPr>
          <w:rFonts w:ascii="Segoe Print" w:hAnsi="Segoe Print"/>
          <w:bCs/>
          <w:color w:val="1C1C1C" w:themeColor="text1"/>
          <w:szCs w:val="20"/>
        </w:rPr>
      </w:pPr>
      <w:r w:rsidRPr="00BF4DC4">
        <w:rPr>
          <w:rFonts w:ascii="Segoe Print" w:hAnsi="Segoe Print"/>
          <w:bCs/>
          <w:color w:val="1C1C1C" w:themeColor="text1"/>
          <w:szCs w:val="20"/>
        </w:rPr>
        <w:t>Senior leaders support the mental health and wellbeing of all staff through monitoring workload and work-life balance</w:t>
      </w:r>
    </w:p>
    <w:p w14:paraId="3AB6D8B0" w14:textId="77777777" w:rsidR="00BF4DC4" w:rsidRDefault="00BF4DC4" w:rsidP="00BF4DC4">
      <w:pPr>
        <w:tabs>
          <w:tab w:val="left" w:pos="14170"/>
        </w:tabs>
        <w:spacing w:line="240" w:lineRule="auto"/>
        <w:rPr>
          <w:rFonts w:ascii="Segoe Print" w:hAnsi="Segoe Print"/>
          <w:b/>
          <w:color w:val="1C1C1C" w:themeColor="text1"/>
          <w:szCs w:val="20"/>
        </w:rPr>
      </w:pPr>
      <w:r w:rsidRPr="00BF4DC4">
        <w:rPr>
          <w:rFonts w:ascii="Segoe Print" w:hAnsi="Segoe Print"/>
          <w:b/>
          <w:color w:val="1C1C1C" w:themeColor="text1"/>
          <w:szCs w:val="20"/>
        </w:rPr>
        <w:t>Early Years</w:t>
      </w:r>
    </w:p>
    <w:p w14:paraId="09B7132B" w14:textId="407CB02E" w:rsidR="00BF4DC4" w:rsidRPr="00BF4DC4" w:rsidRDefault="00BF4DC4" w:rsidP="00BF4DC4">
      <w:pPr>
        <w:tabs>
          <w:tab w:val="left" w:pos="14170"/>
        </w:tabs>
        <w:spacing w:line="240" w:lineRule="auto"/>
        <w:rPr>
          <w:rFonts w:ascii="Segoe Print" w:hAnsi="Segoe Print"/>
          <w:bCs/>
          <w:color w:val="1C1C1C" w:themeColor="text1"/>
          <w:szCs w:val="20"/>
        </w:rPr>
      </w:pPr>
      <w:r w:rsidRPr="00BF4DC4">
        <w:rPr>
          <w:rFonts w:ascii="Segoe Print" w:hAnsi="Segoe Print"/>
          <w:bCs/>
          <w:color w:val="1C1C1C" w:themeColor="text1"/>
          <w:szCs w:val="20"/>
        </w:rPr>
        <w:t>To develop the provision for Forest School and evaluate the impact</w:t>
      </w:r>
    </w:p>
    <w:p w14:paraId="3FDDC760" w14:textId="25DCA189" w:rsidR="00BF4DC4" w:rsidRPr="00BF4DC4" w:rsidRDefault="00BF4DC4" w:rsidP="00BF4DC4">
      <w:pPr>
        <w:tabs>
          <w:tab w:val="left" w:pos="14170"/>
        </w:tabs>
        <w:spacing w:line="240" w:lineRule="auto"/>
        <w:rPr>
          <w:rFonts w:ascii="Segoe Print" w:hAnsi="Segoe Print"/>
          <w:b/>
          <w:color w:val="1C1C1C" w:themeColor="text1"/>
          <w:szCs w:val="20"/>
        </w:rPr>
        <w:sectPr w:rsidR="00BF4DC4" w:rsidRPr="00BF4DC4" w:rsidSect="00612212">
          <w:type w:val="continuous"/>
          <w:pgSz w:w="16838" w:h="11906" w:orient="landscape" w:code="9"/>
          <w:pgMar w:top="426" w:right="720" w:bottom="720" w:left="720" w:header="170" w:footer="0" w:gutter="0"/>
          <w:cols w:space="708"/>
          <w:docGrid w:linePitch="360"/>
        </w:sectPr>
      </w:pPr>
    </w:p>
    <w:tbl>
      <w:tblPr>
        <w:tblStyle w:val="TableGrid"/>
        <w:tblpPr w:leftFromText="181" w:rightFromText="181" w:horzAnchor="page" w:tblpXSpec="center" w:tblpYSpec="top"/>
        <w:tblW w:w="15794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CellMar>
          <w:top w:w="170" w:type="dxa"/>
          <w:left w:w="170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2642"/>
        <w:gridCol w:w="2905"/>
        <w:gridCol w:w="2827"/>
        <w:gridCol w:w="2829"/>
        <w:gridCol w:w="2546"/>
        <w:gridCol w:w="2045"/>
      </w:tblGrid>
      <w:tr w:rsidR="007478B1" w:rsidRPr="003469DB" w14:paraId="3E794E4F" w14:textId="77777777" w:rsidTr="007764C7">
        <w:trPr>
          <w:trHeight w:val="108"/>
        </w:trPr>
        <w:tc>
          <w:tcPr>
            <w:tcW w:w="8374" w:type="dxa"/>
            <w:gridSpan w:val="3"/>
            <w:shd w:val="clear" w:color="auto" w:fill="FFFFFF"/>
            <w:tcMar>
              <w:top w:w="113" w:type="dxa"/>
              <w:bottom w:w="113" w:type="dxa"/>
            </w:tcMar>
          </w:tcPr>
          <w:p w14:paraId="395BA7E4" w14:textId="074F45A7" w:rsidR="00D77E10" w:rsidRPr="003469DB" w:rsidRDefault="00D77E10" w:rsidP="00C51945">
            <w:pPr>
              <w:pStyle w:val="Heading3"/>
              <w:spacing w:before="0" w:line="240" w:lineRule="auto"/>
              <w:jc w:val="left"/>
              <w:rPr>
                <w:rFonts w:ascii="Segoe Print" w:hAnsi="Segoe Print"/>
                <w:color w:val="auto"/>
                <w:sz w:val="20"/>
                <w:szCs w:val="20"/>
              </w:rPr>
            </w:pPr>
            <w:r w:rsidRPr="003469DB">
              <w:rPr>
                <w:rFonts w:ascii="Segoe Print" w:hAnsi="Segoe Print"/>
                <w:color w:val="auto"/>
                <w:sz w:val="20"/>
                <w:szCs w:val="20"/>
              </w:rPr>
              <w:lastRenderedPageBreak/>
              <w:t xml:space="preserve">Quality of Education </w:t>
            </w:r>
            <w:r w:rsidRPr="003469DB">
              <w:rPr>
                <w:rFonts w:ascii="Segoe Print" w:hAnsi="Segoe Print"/>
                <w:b w:val="0"/>
                <w:bCs w:val="0"/>
                <w:color w:val="auto"/>
                <w:sz w:val="20"/>
                <w:szCs w:val="20"/>
              </w:rPr>
              <w:t>20</w:t>
            </w:r>
            <w:r w:rsidR="004F2F90" w:rsidRPr="003469DB">
              <w:rPr>
                <w:rFonts w:ascii="Segoe Print" w:hAnsi="Segoe Print"/>
                <w:b w:val="0"/>
                <w:bCs w:val="0"/>
                <w:color w:val="auto"/>
                <w:sz w:val="20"/>
                <w:szCs w:val="20"/>
              </w:rPr>
              <w:t>24-2025</w:t>
            </w:r>
          </w:p>
        </w:tc>
        <w:tc>
          <w:tcPr>
            <w:tcW w:w="7420" w:type="dxa"/>
            <w:gridSpan w:val="3"/>
            <w:shd w:val="clear" w:color="auto" w:fill="FFFFFF"/>
          </w:tcPr>
          <w:p w14:paraId="0C44979E" w14:textId="77777777" w:rsidR="00D77E10" w:rsidRPr="003469DB" w:rsidRDefault="00D77E10" w:rsidP="00C51945">
            <w:pPr>
              <w:pStyle w:val="Heading4"/>
              <w:spacing w:after="0" w:line="240" w:lineRule="auto"/>
              <w:jc w:val="left"/>
              <w:rPr>
                <w:rFonts w:ascii="Segoe Print" w:hAnsi="Segoe Print"/>
                <w:color w:val="auto"/>
                <w:sz w:val="20"/>
                <w:szCs w:val="20"/>
              </w:rPr>
            </w:pPr>
            <w:r w:rsidRPr="003469DB">
              <w:rPr>
                <w:rFonts w:ascii="Segoe Print" w:hAnsi="Segoe Print"/>
                <w:color w:val="auto"/>
                <w:sz w:val="20"/>
                <w:szCs w:val="20"/>
              </w:rPr>
              <w:t xml:space="preserve">£ Cost </w:t>
            </w:r>
            <w:r w:rsidRPr="003469DB">
              <w:rPr>
                <w:rFonts w:ascii="Segoe Print" w:hAnsi="Segoe Print"/>
                <w:b w:val="0"/>
                <w:bCs/>
                <w:color w:val="auto"/>
                <w:sz w:val="20"/>
                <w:szCs w:val="20"/>
              </w:rPr>
              <w:t>(excluding PP and SF)</w:t>
            </w:r>
          </w:p>
        </w:tc>
      </w:tr>
      <w:tr w:rsidR="007478B1" w:rsidRPr="003469DB" w14:paraId="688A0138" w14:textId="77777777" w:rsidTr="00E2161E">
        <w:trPr>
          <w:trHeight w:val="746"/>
        </w:trPr>
        <w:tc>
          <w:tcPr>
            <w:tcW w:w="2642" w:type="dxa"/>
            <w:shd w:val="clear" w:color="auto" w:fill="A50021"/>
            <w:tcMar>
              <w:top w:w="113" w:type="dxa"/>
              <w:bottom w:w="113" w:type="dxa"/>
            </w:tcMar>
          </w:tcPr>
          <w:p w14:paraId="4A4778DB" w14:textId="77777777" w:rsidR="00D77E10" w:rsidRPr="003469DB" w:rsidRDefault="00D77E10" w:rsidP="00C51945">
            <w:pPr>
              <w:pStyle w:val="Heading4"/>
              <w:spacing w:after="0" w:line="240" w:lineRule="auto"/>
              <w:jc w:val="left"/>
              <w:rPr>
                <w:rFonts w:ascii="Segoe Print" w:hAnsi="Segoe Print" w:cs="Times New Roman"/>
                <w:color w:val="auto"/>
                <w:sz w:val="20"/>
                <w:szCs w:val="20"/>
              </w:rPr>
            </w:pPr>
            <w:r w:rsidRPr="003469DB">
              <w:rPr>
                <w:rFonts w:ascii="Segoe Print" w:hAnsi="Segoe Print"/>
                <w:color w:val="auto"/>
                <w:sz w:val="20"/>
                <w:szCs w:val="20"/>
              </w:rPr>
              <w:t>Action</w:t>
            </w:r>
          </w:p>
        </w:tc>
        <w:tc>
          <w:tcPr>
            <w:tcW w:w="2905" w:type="dxa"/>
            <w:shd w:val="clear" w:color="auto" w:fill="A50021"/>
          </w:tcPr>
          <w:p w14:paraId="32F44559" w14:textId="3DB82CFC" w:rsidR="00D77E10" w:rsidRPr="003469DB" w:rsidRDefault="0059019B" w:rsidP="00C51945">
            <w:pPr>
              <w:pStyle w:val="Heading4"/>
              <w:spacing w:after="0" w:line="240" w:lineRule="auto"/>
              <w:jc w:val="left"/>
              <w:rPr>
                <w:rFonts w:ascii="Segoe Print" w:hAnsi="Segoe Print" w:cs="Times New Roman"/>
                <w:color w:val="auto"/>
                <w:sz w:val="20"/>
                <w:szCs w:val="20"/>
              </w:rPr>
            </w:pPr>
            <w:r w:rsidRPr="003469DB">
              <w:rPr>
                <w:rFonts w:ascii="Segoe Print" w:hAnsi="Segoe Print"/>
                <w:color w:val="auto"/>
                <w:sz w:val="20"/>
                <w:szCs w:val="20"/>
              </w:rPr>
              <w:t>How will this be achieved</w:t>
            </w:r>
            <w:r w:rsidR="002B0D87" w:rsidRPr="003469DB">
              <w:rPr>
                <w:rFonts w:ascii="Segoe Print" w:hAnsi="Segoe Print"/>
                <w:color w:val="auto"/>
                <w:sz w:val="20"/>
                <w:szCs w:val="20"/>
              </w:rPr>
              <w:t>?</w:t>
            </w:r>
          </w:p>
        </w:tc>
        <w:tc>
          <w:tcPr>
            <w:tcW w:w="2827" w:type="dxa"/>
            <w:shd w:val="clear" w:color="auto" w:fill="A50021"/>
          </w:tcPr>
          <w:p w14:paraId="60152E5D" w14:textId="5DA2A2AD" w:rsidR="00D77E10" w:rsidRPr="003469DB" w:rsidRDefault="000D3DA4" w:rsidP="00C51945">
            <w:pPr>
              <w:pStyle w:val="Heading4"/>
              <w:spacing w:after="0" w:line="240" w:lineRule="auto"/>
              <w:jc w:val="left"/>
              <w:rPr>
                <w:rFonts w:ascii="Segoe Print" w:hAnsi="Segoe Print" w:cs="Times New Roman"/>
                <w:color w:val="auto"/>
                <w:sz w:val="20"/>
                <w:szCs w:val="20"/>
              </w:rPr>
            </w:pPr>
            <w:r w:rsidRPr="003469DB">
              <w:rPr>
                <w:rFonts w:ascii="Segoe Print" w:hAnsi="Segoe Print"/>
                <w:color w:val="auto"/>
                <w:sz w:val="20"/>
                <w:szCs w:val="20"/>
              </w:rPr>
              <w:t>By Whom</w:t>
            </w:r>
            <w:r w:rsidR="002B0D87" w:rsidRPr="003469DB">
              <w:rPr>
                <w:rFonts w:ascii="Segoe Print" w:hAnsi="Segoe Print"/>
                <w:color w:val="auto"/>
                <w:sz w:val="20"/>
                <w:szCs w:val="20"/>
              </w:rPr>
              <w:t>?</w:t>
            </w:r>
          </w:p>
        </w:tc>
        <w:tc>
          <w:tcPr>
            <w:tcW w:w="2829" w:type="dxa"/>
            <w:shd w:val="clear" w:color="auto" w:fill="A50021"/>
            <w:tcMar>
              <w:top w:w="113" w:type="dxa"/>
              <w:bottom w:w="113" w:type="dxa"/>
            </w:tcMar>
          </w:tcPr>
          <w:p w14:paraId="27A0871E" w14:textId="77777777" w:rsidR="00D77E10" w:rsidRPr="003469DB" w:rsidRDefault="00D77E10" w:rsidP="00C51945">
            <w:pPr>
              <w:pStyle w:val="Heading4"/>
              <w:spacing w:after="0" w:line="240" w:lineRule="auto"/>
              <w:jc w:val="left"/>
              <w:rPr>
                <w:rFonts w:ascii="Segoe Print" w:hAnsi="Segoe Print"/>
                <w:color w:val="auto"/>
                <w:sz w:val="20"/>
                <w:szCs w:val="20"/>
              </w:rPr>
            </w:pPr>
            <w:r w:rsidRPr="003469DB">
              <w:rPr>
                <w:rFonts w:ascii="Segoe Print" w:hAnsi="Segoe Print"/>
                <w:color w:val="auto"/>
                <w:sz w:val="20"/>
                <w:szCs w:val="20"/>
              </w:rPr>
              <w:t>Cost</w:t>
            </w:r>
          </w:p>
          <w:p w14:paraId="546C61DD" w14:textId="77777777" w:rsidR="00D77E10" w:rsidRPr="003469DB" w:rsidRDefault="00D77E10" w:rsidP="00C51945">
            <w:pPr>
              <w:pStyle w:val="Heading4"/>
              <w:spacing w:after="0" w:line="240" w:lineRule="auto"/>
              <w:jc w:val="left"/>
              <w:rPr>
                <w:rFonts w:ascii="Segoe Print" w:hAnsi="Segoe Print" w:cs="Times New Roman"/>
                <w:b w:val="0"/>
                <w:bCs/>
                <w:color w:val="auto"/>
                <w:sz w:val="20"/>
                <w:szCs w:val="20"/>
              </w:rPr>
            </w:pPr>
            <w:r w:rsidRPr="003469DB">
              <w:rPr>
                <w:rFonts w:ascii="Segoe Print" w:eastAsia="Play" w:hAnsi="Segoe Print" w:cs="Play"/>
                <w:b w:val="0"/>
                <w:bCs/>
                <w:color w:val="auto"/>
                <w:sz w:val="20"/>
                <w:szCs w:val="20"/>
              </w:rPr>
              <w:t>Resources, CPD</w:t>
            </w:r>
          </w:p>
        </w:tc>
        <w:tc>
          <w:tcPr>
            <w:tcW w:w="2546" w:type="dxa"/>
            <w:shd w:val="clear" w:color="auto" w:fill="A50021"/>
          </w:tcPr>
          <w:p w14:paraId="5CF33E90" w14:textId="2F5B52ED" w:rsidR="00D77E10" w:rsidRPr="003469DB" w:rsidRDefault="0059019B" w:rsidP="00C51945">
            <w:pPr>
              <w:pStyle w:val="Heading4"/>
              <w:spacing w:after="0" w:line="240" w:lineRule="auto"/>
              <w:jc w:val="left"/>
              <w:rPr>
                <w:rFonts w:ascii="Segoe Print" w:hAnsi="Segoe Print" w:cs="Times New Roman"/>
                <w:color w:val="auto"/>
                <w:sz w:val="20"/>
                <w:szCs w:val="20"/>
              </w:rPr>
            </w:pPr>
            <w:r w:rsidRPr="003469DB">
              <w:rPr>
                <w:rFonts w:ascii="Segoe Print" w:hAnsi="Segoe Print"/>
                <w:color w:val="auto"/>
                <w:sz w:val="20"/>
                <w:szCs w:val="20"/>
              </w:rPr>
              <w:t xml:space="preserve">Monitoring </w:t>
            </w:r>
          </w:p>
        </w:tc>
        <w:tc>
          <w:tcPr>
            <w:tcW w:w="2045" w:type="dxa"/>
            <w:shd w:val="clear" w:color="auto" w:fill="A50021"/>
          </w:tcPr>
          <w:p w14:paraId="7AB40E00" w14:textId="0A906286" w:rsidR="00D77E10" w:rsidRPr="003469DB" w:rsidRDefault="002B0D87" w:rsidP="00C51945">
            <w:pPr>
              <w:pStyle w:val="Heading4"/>
              <w:spacing w:after="0" w:line="240" w:lineRule="auto"/>
              <w:jc w:val="left"/>
              <w:rPr>
                <w:rFonts w:ascii="Segoe Print" w:hAnsi="Segoe Print" w:cs="Times New Roman"/>
                <w:color w:val="auto"/>
                <w:sz w:val="20"/>
                <w:szCs w:val="20"/>
              </w:rPr>
            </w:pPr>
            <w:r w:rsidRPr="003469DB">
              <w:rPr>
                <w:rFonts w:ascii="Segoe Print" w:hAnsi="Segoe Print" w:cs="Times New Roman"/>
                <w:color w:val="auto"/>
                <w:sz w:val="20"/>
                <w:szCs w:val="20"/>
              </w:rPr>
              <w:t xml:space="preserve">Impact </w:t>
            </w:r>
          </w:p>
        </w:tc>
      </w:tr>
      <w:tr w:rsidR="007478B1" w:rsidRPr="003469DB" w14:paraId="6EEC34EB" w14:textId="77777777" w:rsidTr="00E2161E">
        <w:trPr>
          <w:trHeight w:val="3897"/>
        </w:trPr>
        <w:tc>
          <w:tcPr>
            <w:tcW w:w="2642" w:type="dxa"/>
            <w:shd w:val="clear" w:color="auto" w:fill="F2F0F4"/>
            <w:tcMar>
              <w:top w:w="113" w:type="dxa"/>
              <w:bottom w:w="113" w:type="dxa"/>
            </w:tcMar>
          </w:tcPr>
          <w:p w14:paraId="115DBEDA" w14:textId="58BF10B7" w:rsidR="00D77E10" w:rsidRPr="003469DB" w:rsidRDefault="002B0D87" w:rsidP="00C51945">
            <w:pPr>
              <w:pStyle w:val="Bullets-Twinkl"/>
              <w:numPr>
                <w:ilvl w:val="0"/>
                <w:numId w:val="0"/>
              </w:numPr>
              <w:spacing w:after="0" w:line="240" w:lineRule="auto"/>
              <w:ind w:hanging="38"/>
              <w:rPr>
                <w:rFonts w:ascii="Segoe Print" w:hAnsi="Segoe Print"/>
                <w:color w:val="auto"/>
                <w:szCs w:val="20"/>
              </w:rPr>
            </w:pPr>
            <w:bookmarkStart w:id="0" w:name="_Hlk176526231"/>
            <w:r w:rsidRPr="003469DB">
              <w:rPr>
                <w:rFonts w:ascii="Segoe Print" w:hAnsi="Segoe Print"/>
                <w:color w:val="auto"/>
                <w:szCs w:val="20"/>
              </w:rPr>
              <w:t>For our learners become confident mathematicians who use mathematical knowledge, concepts and procedures appropriate to their next step needs with planned opportunities to reason and apply.</w:t>
            </w:r>
          </w:p>
        </w:tc>
        <w:tc>
          <w:tcPr>
            <w:tcW w:w="2905" w:type="dxa"/>
            <w:shd w:val="clear" w:color="auto" w:fill="F2F0F4"/>
          </w:tcPr>
          <w:p w14:paraId="3C8F2031" w14:textId="562D2FF4" w:rsidR="00D77E10" w:rsidRPr="003469DB" w:rsidRDefault="00A5701F" w:rsidP="00C51945">
            <w:pPr>
              <w:pStyle w:val="ListParagraph"/>
              <w:numPr>
                <w:ilvl w:val="0"/>
                <w:numId w:val="12"/>
              </w:numPr>
              <w:autoSpaceDE/>
              <w:autoSpaceDN/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 xml:space="preserve">CPD for school maths subject leader with Trust maths group </w:t>
            </w:r>
            <w:r w:rsidR="005D7F38" w:rsidRPr="003469DB">
              <w:rPr>
                <w:rFonts w:ascii="Segoe Print" w:hAnsi="Segoe Print"/>
                <w:color w:val="auto"/>
                <w:szCs w:val="20"/>
              </w:rPr>
              <w:t>and maths advisor</w:t>
            </w:r>
          </w:p>
          <w:p w14:paraId="2EC0BE7C" w14:textId="77777777" w:rsidR="00A5701F" w:rsidRPr="003469DB" w:rsidRDefault="00A5701F" w:rsidP="00C51945">
            <w:pPr>
              <w:pStyle w:val="ListParagraph"/>
              <w:numPr>
                <w:ilvl w:val="0"/>
                <w:numId w:val="12"/>
              </w:numPr>
              <w:autoSpaceDE/>
              <w:autoSpaceDN/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>CPD for staff with maths subject leader</w:t>
            </w:r>
          </w:p>
          <w:p w14:paraId="222FD7D9" w14:textId="77777777" w:rsidR="00A5701F" w:rsidRPr="003469DB" w:rsidRDefault="00A5701F" w:rsidP="00C51945">
            <w:pPr>
              <w:pStyle w:val="ListParagraph"/>
              <w:numPr>
                <w:ilvl w:val="0"/>
                <w:numId w:val="12"/>
              </w:numPr>
              <w:autoSpaceDE/>
              <w:autoSpaceDN/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 xml:space="preserve">Reasoning and problem solving embedded in </w:t>
            </w:r>
            <w:proofErr w:type="gramStart"/>
            <w:r w:rsidRPr="003469DB">
              <w:rPr>
                <w:rFonts w:ascii="Segoe Print" w:hAnsi="Segoe Print"/>
                <w:color w:val="auto"/>
                <w:szCs w:val="20"/>
              </w:rPr>
              <w:t>each and every</w:t>
            </w:r>
            <w:proofErr w:type="gramEnd"/>
            <w:r w:rsidRPr="003469DB">
              <w:rPr>
                <w:rFonts w:ascii="Segoe Print" w:hAnsi="Segoe Print"/>
                <w:color w:val="auto"/>
                <w:szCs w:val="20"/>
              </w:rPr>
              <w:t xml:space="preserve"> lesson for all learners including those with SEND </w:t>
            </w:r>
          </w:p>
          <w:p w14:paraId="0BE01C0A" w14:textId="67453B4D" w:rsidR="005D7F38" w:rsidRPr="003469DB" w:rsidRDefault="005D7F38" w:rsidP="00C51945">
            <w:pPr>
              <w:pStyle w:val="ListParagraph"/>
              <w:numPr>
                <w:ilvl w:val="0"/>
                <w:numId w:val="12"/>
              </w:numPr>
              <w:autoSpaceDE/>
              <w:autoSpaceDN/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>Through effective deployment of LSAs</w:t>
            </w:r>
          </w:p>
        </w:tc>
        <w:tc>
          <w:tcPr>
            <w:tcW w:w="2827" w:type="dxa"/>
            <w:shd w:val="clear" w:color="auto" w:fill="F2F0F4"/>
          </w:tcPr>
          <w:p w14:paraId="4AE2D788" w14:textId="77777777" w:rsidR="00D77E10" w:rsidRPr="003469DB" w:rsidRDefault="002B0D87" w:rsidP="00C5194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81" w:hanging="281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 xml:space="preserve">SLT / Maths Subject leader </w:t>
            </w:r>
          </w:p>
          <w:p w14:paraId="2FA05CB6" w14:textId="106AEA87" w:rsidR="002B0D87" w:rsidRPr="003469DB" w:rsidRDefault="002B0D87" w:rsidP="00C5194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91" w:hanging="291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 xml:space="preserve">Teachers </w:t>
            </w:r>
          </w:p>
        </w:tc>
        <w:tc>
          <w:tcPr>
            <w:tcW w:w="2829" w:type="dxa"/>
            <w:shd w:val="clear" w:color="auto" w:fill="F2F0F4"/>
            <w:tcMar>
              <w:top w:w="113" w:type="dxa"/>
              <w:bottom w:w="113" w:type="dxa"/>
            </w:tcMar>
          </w:tcPr>
          <w:p w14:paraId="36118AFC" w14:textId="6191F391" w:rsidR="00D77E10" w:rsidRPr="003469DB" w:rsidRDefault="005D7F38" w:rsidP="00C5194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37" w:hanging="284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 xml:space="preserve">Termly </w:t>
            </w:r>
            <w:r w:rsidR="00A5701F" w:rsidRPr="003469DB">
              <w:rPr>
                <w:rFonts w:ascii="Segoe Print" w:hAnsi="Segoe Print"/>
                <w:color w:val="auto"/>
                <w:szCs w:val="20"/>
              </w:rPr>
              <w:t>CPD with TELAT maths group – Supply cover cost £200</w:t>
            </w:r>
            <w:r w:rsidRPr="003469DB">
              <w:rPr>
                <w:rFonts w:ascii="Segoe Print" w:hAnsi="Segoe Print"/>
                <w:color w:val="auto"/>
                <w:szCs w:val="20"/>
              </w:rPr>
              <w:t xml:space="preserve"> x 3</w:t>
            </w:r>
          </w:p>
          <w:p w14:paraId="7C05D4C1" w14:textId="5F24E433" w:rsidR="00A5701F" w:rsidRPr="003469DB" w:rsidRDefault="00A5701F" w:rsidP="00C5194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37" w:hanging="284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 xml:space="preserve">Number stacks licence renewal - £120 for 10 users </w:t>
            </w:r>
          </w:p>
          <w:p w14:paraId="5A0DA95B" w14:textId="77777777" w:rsidR="00D77E10" w:rsidRPr="003469DB" w:rsidRDefault="00D77E10" w:rsidP="00C51945">
            <w:pPr>
              <w:spacing w:after="0" w:line="240" w:lineRule="auto"/>
              <w:ind w:hanging="2"/>
              <w:jc w:val="left"/>
              <w:rPr>
                <w:rFonts w:ascii="Segoe Print" w:hAnsi="Segoe Print"/>
                <w:color w:val="auto"/>
                <w:szCs w:val="20"/>
              </w:rPr>
            </w:pPr>
          </w:p>
        </w:tc>
        <w:tc>
          <w:tcPr>
            <w:tcW w:w="2546" w:type="dxa"/>
            <w:shd w:val="clear" w:color="auto" w:fill="F2F0F4"/>
          </w:tcPr>
          <w:p w14:paraId="5F7A0F61" w14:textId="77777777" w:rsidR="00D77E10" w:rsidRPr="003469DB" w:rsidRDefault="002B0D87" w:rsidP="00C51945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>Book looks</w:t>
            </w:r>
          </w:p>
          <w:p w14:paraId="3C71EF8C" w14:textId="2E579B44" w:rsidR="002B0D87" w:rsidRPr="003469DB" w:rsidRDefault="002B0D87" w:rsidP="00C51945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 xml:space="preserve">Planning </w:t>
            </w:r>
          </w:p>
          <w:p w14:paraId="65B2548F" w14:textId="71EC4CF4" w:rsidR="002B0D87" w:rsidRPr="003469DB" w:rsidRDefault="002B0D87" w:rsidP="00C51945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>Learning Walks</w:t>
            </w:r>
          </w:p>
          <w:p w14:paraId="55061B67" w14:textId="77777777" w:rsidR="005D7F38" w:rsidRPr="003469DB" w:rsidRDefault="00A5701F" w:rsidP="00C51945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>Pupil perceptions</w:t>
            </w:r>
          </w:p>
          <w:p w14:paraId="115110E6" w14:textId="6C5A448E" w:rsidR="002B0D87" w:rsidRPr="003469DB" w:rsidRDefault="005D7F38" w:rsidP="00C51945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 xml:space="preserve">PMR </w:t>
            </w:r>
            <w:r w:rsidR="00A5701F" w:rsidRPr="003469DB">
              <w:rPr>
                <w:rFonts w:ascii="Segoe Print" w:hAnsi="Segoe Print"/>
                <w:color w:val="auto"/>
                <w:szCs w:val="20"/>
              </w:rPr>
              <w:t xml:space="preserve"> </w:t>
            </w:r>
          </w:p>
          <w:p w14:paraId="5E04F1F9" w14:textId="58DF7FCB" w:rsidR="00E2161E" w:rsidRPr="003469DB" w:rsidRDefault="00E2161E" w:rsidP="00C51945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 xml:space="preserve">Governor monitoring </w:t>
            </w:r>
          </w:p>
          <w:p w14:paraId="5926F0A8" w14:textId="248A38D0" w:rsidR="002B0D87" w:rsidRPr="003469DB" w:rsidRDefault="002B0D87" w:rsidP="00C51945">
            <w:pPr>
              <w:spacing w:after="0" w:line="240" w:lineRule="auto"/>
              <w:ind w:hanging="2"/>
              <w:jc w:val="left"/>
              <w:rPr>
                <w:rFonts w:ascii="Segoe Print" w:hAnsi="Segoe Print"/>
                <w:color w:val="auto"/>
                <w:szCs w:val="20"/>
              </w:rPr>
            </w:pPr>
          </w:p>
        </w:tc>
        <w:tc>
          <w:tcPr>
            <w:tcW w:w="2045" w:type="dxa"/>
            <w:shd w:val="clear" w:color="auto" w:fill="F2F0F4"/>
          </w:tcPr>
          <w:p w14:paraId="37EF3B0F" w14:textId="480B7A2A" w:rsidR="00A5701F" w:rsidRPr="003469DB" w:rsidRDefault="00A5701F" w:rsidP="00C51945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249" w:hanging="283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>End of year data shows that the gap between school data and the national average is reduced.</w:t>
            </w:r>
          </w:p>
          <w:p w14:paraId="45EB4CC0" w14:textId="4E5542C4" w:rsidR="00A5701F" w:rsidRPr="003469DB" w:rsidRDefault="00A5701F" w:rsidP="00C51945">
            <w:pPr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</w:p>
        </w:tc>
      </w:tr>
      <w:tr w:rsidR="007478B1" w:rsidRPr="003469DB" w14:paraId="49534C0B" w14:textId="77777777" w:rsidTr="00FD055A">
        <w:trPr>
          <w:trHeight w:val="406"/>
        </w:trPr>
        <w:tc>
          <w:tcPr>
            <w:tcW w:w="2642" w:type="dxa"/>
            <w:shd w:val="clear" w:color="auto" w:fill="F2F0F4"/>
            <w:tcMar>
              <w:top w:w="113" w:type="dxa"/>
              <w:bottom w:w="113" w:type="dxa"/>
            </w:tcMar>
          </w:tcPr>
          <w:p w14:paraId="76B70D09" w14:textId="4318E11E" w:rsidR="005D7F38" w:rsidRPr="003469DB" w:rsidRDefault="005D7F38" w:rsidP="00C51945">
            <w:pPr>
              <w:pStyle w:val="Bullets-Twinkl"/>
              <w:numPr>
                <w:ilvl w:val="0"/>
                <w:numId w:val="0"/>
              </w:numPr>
              <w:spacing w:line="240" w:lineRule="auto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 xml:space="preserve">To improve the progress </w:t>
            </w:r>
            <w:r w:rsidR="008B3B62" w:rsidRPr="003469DB">
              <w:rPr>
                <w:rFonts w:ascii="Segoe Print" w:hAnsi="Segoe Print"/>
                <w:color w:val="auto"/>
                <w:szCs w:val="20"/>
              </w:rPr>
              <w:t>children,</w:t>
            </w:r>
            <w:r w:rsidRPr="003469DB">
              <w:rPr>
                <w:rFonts w:ascii="Segoe Print" w:hAnsi="Segoe Print"/>
                <w:color w:val="auto"/>
                <w:szCs w:val="20"/>
              </w:rPr>
              <w:t xml:space="preserve"> make in writing to close the gap between the school and national at expected and greater depth by </w:t>
            </w:r>
            <w:r w:rsidRPr="003469DB">
              <w:rPr>
                <w:rFonts w:ascii="Segoe Print" w:hAnsi="Segoe Print"/>
                <w:color w:val="auto"/>
                <w:szCs w:val="20"/>
              </w:rPr>
              <w:lastRenderedPageBreak/>
              <w:t xml:space="preserve">developing effective </w:t>
            </w:r>
            <w:proofErr w:type="spellStart"/>
            <w:r w:rsidRPr="003469DB">
              <w:rPr>
                <w:rFonts w:ascii="Segoe Print" w:hAnsi="Segoe Print"/>
                <w:color w:val="auto"/>
                <w:szCs w:val="20"/>
              </w:rPr>
              <w:t>AfL</w:t>
            </w:r>
            <w:proofErr w:type="spellEnd"/>
            <w:r w:rsidRPr="003469DB">
              <w:rPr>
                <w:rFonts w:ascii="Segoe Print" w:hAnsi="Segoe Print"/>
                <w:color w:val="auto"/>
                <w:szCs w:val="20"/>
              </w:rPr>
              <w:t xml:space="preserve"> systems</w:t>
            </w:r>
          </w:p>
        </w:tc>
        <w:tc>
          <w:tcPr>
            <w:tcW w:w="2905" w:type="dxa"/>
            <w:shd w:val="clear" w:color="auto" w:fill="F2F0F4"/>
          </w:tcPr>
          <w:p w14:paraId="550F979D" w14:textId="6B2D3E1E" w:rsidR="005D7F38" w:rsidRPr="003469DB" w:rsidRDefault="005D7F38" w:rsidP="00C51945">
            <w:pPr>
              <w:pStyle w:val="ListParagraph"/>
              <w:numPr>
                <w:ilvl w:val="0"/>
                <w:numId w:val="14"/>
              </w:numPr>
              <w:autoSpaceDE/>
              <w:autoSpaceDN/>
              <w:spacing w:after="0" w:line="240" w:lineRule="auto"/>
              <w:ind w:left="194" w:hanging="194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lastRenderedPageBreak/>
              <w:t xml:space="preserve">CPD for school English subject leader with Trust English group and Jonathan Bond (Advisor) </w:t>
            </w:r>
          </w:p>
          <w:p w14:paraId="52384A7C" w14:textId="153A5D4E" w:rsidR="005D7F38" w:rsidRPr="003469DB" w:rsidRDefault="005D7F38" w:rsidP="00C51945">
            <w:pPr>
              <w:pStyle w:val="ListParagraph"/>
              <w:numPr>
                <w:ilvl w:val="0"/>
                <w:numId w:val="14"/>
              </w:numPr>
              <w:autoSpaceDE/>
              <w:autoSpaceDN/>
              <w:spacing w:after="0" w:line="240" w:lineRule="auto"/>
              <w:ind w:left="194" w:hanging="194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>CPD for staff with English subject leader</w:t>
            </w:r>
          </w:p>
          <w:p w14:paraId="494DDF9B" w14:textId="77777777" w:rsidR="005D7F38" w:rsidRPr="003469DB" w:rsidRDefault="005D7F38" w:rsidP="00C51945">
            <w:pPr>
              <w:pStyle w:val="ListParagraph"/>
              <w:numPr>
                <w:ilvl w:val="0"/>
                <w:numId w:val="14"/>
              </w:numPr>
              <w:autoSpaceDE/>
              <w:autoSpaceDN/>
              <w:spacing w:after="0" w:line="240" w:lineRule="auto"/>
              <w:ind w:left="194" w:hanging="194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lastRenderedPageBreak/>
              <w:t xml:space="preserve">Agreed writing criteria (star writer and AFL) embedded in </w:t>
            </w:r>
            <w:proofErr w:type="gramStart"/>
            <w:r w:rsidRPr="003469DB">
              <w:rPr>
                <w:rFonts w:ascii="Segoe Print" w:hAnsi="Segoe Print"/>
                <w:color w:val="auto"/>
                <w:szCs w:val="20"/>
              </w:rPr>
              <w:t>each and every</w:t>
            </w:r>
            <w:proofErr w:type="gramEnd"/>
            <w:r w:rsidRPr="003469DB">
              <w:rPr>
                <w:rFonts w:ascii="Segoe Print" w:hAnsi="Segoe Print"/>
                <w:color w:val="auto"/>
                <w:szCs w:val="20"/>
              </w:rPr>
              <w:t xml:space="preserve"> lesson for all learners including those with SEND</w:t>
            </w:r>
          </w:p>
          <w:p w14:paraId="41E91FE5" w14:textId="23CC8FBA" w:rsidR="005D7F38" w:rsidRPr="003469DB" w:rsidRDefault="005D7F38" w:rsidP="00C51945">
            <w:pPr>
              <w:pStyle w:val="ListParagraph"/>
              <w:numPr>
                <w:ilvl w:val="0"/>
                <w:numId w:val="14"/>
              </w:numPr>
              <w:autoSpaceDE/>
              <w:autoSpaceDN/>
              <w:spacing w:after="0" w:line="240" w:lineRule="auto"/>
              <w:ind w:left="194" w:hanging="194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 xml:space="preserve">Through effective deployment of LSAs </w:t>
            </w:r>
          </w:p>
        </w:tc>
        <w:tc>
          <w:tcPr>
            <w:tcW w:w="2827" w:type="dxa"/>
            <w:shd w:val="clear" w:color="auto" w:fill="F2F2F2" w:themeFill="background1" w:themeFillShade="F2"/>
          </w:tcPr>
          <w:p w14:paraId="669E14FF" w14:textId="6729FA6E" w:rsidR="005D7F38" w:rsidRPr="003469DB" w:rsidRDefault="005D7F38" w:rsidP="00C5194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291" w:hanging="291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lastRenderedPageBreak/>
              <w:t xml:space="preserve">SLT / </w:t>
            </w:r>
            <w:r w:rsidR="008B3B62" w:rsidRPr="003469DB">
              <w:rPr>
                <w:rFonts w:ascii="Segoe Print" w:hAnsi="Segoe Print"/>
                <w:color w:val="auto"/>
                <w:szCs w:val="20"/>
              </w:rPr>
              <w:t>English Subject</w:t>
            </w:r>
            <w:r w:rsidRPr="003469DB">
              <w:rPr>
                <w:rFonts w:ascii="Segoe Print" w:hAnsi="Segoe Print"/>
                <w:color w:val="auto"/>
                <w:szCs w:val="20"/>
              </w:rPr>
              <w:t xml:space="preserve"> leader </w:t>
            </w:r>
          </w:p>
          <w:p w14:paraId="27797B38" w14:textId="2F098DB6" w:rsidR="00E2161E" w:rsidRPr="003469DB" w:rsidRDefault="005D7F38" w:rsidP="00C51945">
            <w:pPr>
              <w:pStyle w:val="ListParagraph"/>
              <w:numPr>
                <w:ilvl w:val="0"/>
                <w:numId w:val="14"/>
              </w:numPr>
              <w:spacing w:line="240" w:lineRule="auto"/>
              <w:ind w:left="291" w:hanging="305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 xml:space="preserve">Teachers </w:t>
            </w:r>
          </w:p>
        </w:tc>
        <w:tc>
          <w:tcPr>
            <w:tcW w:w="2829" w:type="dxa"/>
            <w:shd w:val="clear" w:color="auto" w:fill="F2F0F4"/>
            <w:tcMar>
              <w:top w:w="113" w:type="dxa"/>
              <w:bottom w:w="113" w:type="dxa"/>
            </w:tcMar>
          </w:tcPr>
          <w:p w14:paraId="48BBE6A4" w14:textId="7EFF87F5" w:rsidR="005D7F38" w:rsidRPr="003469DB" w:rsidRDefault="005D7F38" w:rsidP="00C5194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22" w:hanging="284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>Termly CPD with TELAT English group – Supply cover cost £200 x 3</w:t>
            </w:r>
          </w:p>
          <w:p w14:paraId="6B8BFBDD" w14:textId="5080D08D" w:rsidR="005D7F38" w:rsidRPr="003469DB" w:rsidRDefault="005D7F38" w:rsidP="00C5194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22" w:hanging="284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>Dyslexia Gold licence renewal - £</w:t>
            </w:r>
            <w:r w:rsidR="007764C7" w:rsidRPr="003469DB">
              <w:rPr>
                <w:rFonts w:ascii="Segoe Print" w:hAnsi="Segoe Print"/>
                <w:color w:val="auto"/>
                <w:szCs w:val="20"/>
              </w:rPr>
              <w:t>£££</w:t>
            </w:r>
          </w:p>
          <w:p w14:paraId="7A78E3D0" w14:textId="77777777" w:rsidR="005D7F38" w:rsidRPr="003469DB" w:rsidRDefault="005D7F38" w:rsidP="00C51945">
            <w:pPr>
              <w:spacing w:line="240" w:lineRule="auto"/>
              <w:ind w:hanging="2"/>
              <w:jc w:val="left"/>
              <w:rPr>
                <w:rFonts w:ascii="Segoe Print" w:hAnsi="Segoe Print"/>
                <w:color w:val="auto"/>
                <w:szCs w:val="20"/>
              </w:rPr>
            </w:pPr>
          </w:p>
        </w:tc>
        <w:tc>
          <w:tcPr>
            <w:tcW w:w="2546" w:type="dxa"/>
            <w:shd w:val="clear" w:color="auto" w:fill="F2F0F4"/>
          </w:tcPr>
          <w:p w14:paraId="744A48C4" w14:textId="77777777" w:rsidR="005D7F38" w:rsidRPr="003469DB" w:rsidRDefault="005D7F38" w:rsidP="00C5194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52" w:hanging="284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>Book looks</w:t>
            </w:r>
          </w:p>
          <w:p w14:paraId="60D66E3A" w14:textId="77777777" w:rsidR="005D7F38" w:rsidRPr="003469DB" w:rsidRDefault="005D7F38" w:rsidP="00C5194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52" w:hanging="284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 xml:space="preserve">Planning </w:t>
            </w:r>
          </w:p>
          <w:p w14:paraId="1D4F9DFC" w14:textId="77777777" w:rsidR="005D7F38" w:rsidRPr="003469DB" w:rsidRDefault="005D7F38" w:rsidP="00C5194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52" w:hanging="284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>Learning Walks</w:t>
            </w:r>
          </w:p>
          <w:p w14:paraId="126C8A24" w14:textId="2323C83C" w:rsidR="005D7F38" w:rsidRPr="003469DB" w:rsidRDefault="005D7F38" w:rsidP="00C5194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52" w:hanging="284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 xml:space="preserve">Pupil perceptions </w:t>
            </w:r>
          </w:p>
          <w:p w14:paraId="2EC5614B" w14:textId="1C8E5031" w:rsidR="005D7F38" w:rsidRPr="003469DB" w:rsidRDefault="005D7F38" w:rsidP="00C5194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52" w:hanging="284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>PMR</w:t>
            </w:r>
          </w:p>
          <w:p w14:paraId="1AA72FCF" w14:textId="1255458F" w:rsidR="00E2161E" w:rsidRPr="003469DB" w:rsidRDefault="00E2161E" w:rsidP="00C5194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52" w:hanging="284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 xml:space="preserve">Governor monitoring </w:t>
            </w:r>
          </w:p>
          <w:p w14:paraId="0AC8A5EA" w14:textId="77777777" w:rsidR="005D7F38" w:rsidRPr="003469DB" w:rsidRDefault="005D7F38" w:rsidP="00C51945">
            <w:pPr>
              <w:spacing w:line="240" w:lineRule="auto"/>
              <w:ind w:hanging="2"/>
              <w:jc w:val="left"/>
              <w:rPr>
                <w:rFonts w:ascii="Segoe Print" w:hAnsi="Segoe Print"/>
                <w:color w:val="auto"/>
                <w:szCs w:val="20"/>
              </w:rPr>
            </w:pPr>
          </w:p>
        </w:tc>
        <w:tc>
          <w:tcPr>
            <w:tcW w:w="2045" w:type="dxa"/>
            <w:shd w:val="clear" w:color="auto" w:fill="F2F0F4"/>
          </w:tcPr>
          <w:p w14:paraId="68FC4664" w14:textId="222B706B" w:rsidR="005D7F38" w:rsidRPr="003469DB" w:rsidRDefault="005D7F38" w:rsidP="00C5194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226" w:hanging="226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 xml:space="preserve">End of year data shows that the gap between school data and the national average is </w:t>
            </w:r>
            <w:r w:rsidRPr="003469DB">
              <w:rPr>
                <w:rFonts w:ascii="Segoe Print" w:hAnsi="Segoe Print"/>
                <w:color w:val="auto"/>
                <w:szCs w:val="20"/>
              </w:rPr>
              <w:lastRenderedPageBreak/>
              <w:t xml:space="preserve">reduced and percentage </w:t>
            </w:r>
            <w:proofErr w:type="gramStart"/>
            <w:r w:rsidRPr="003469DB">
              <w:rPr>
                <w:rFonts w:ascii="Segoe Print" w:hAnsi="Segoe Print"/>
                <w:color w:val="auto"/>
                <w:szCs w:val="20"/>
              </w:rPr>
              <w:t>of  GD</w:t>
            </w:r>
            <w:proofErr w:type="gramEnd"/>
            <w:r w:rsidRPr="003469DB">
              <w:rPr>
                <w:rFonts w:ascii="Segoe Print" w:hAnsi="Segoe Print"/>
                <w:color w:val="auto"/>
                <w:szCs w:val="20"/>
              </w:rPr>
              <w:t xml:space="preserve"> writers increases </w:t>
            </w:r>
          </w:p>
          <w:p w14:paraId="4E91C585" w14:textId="77777777" w:rsidR="005D7F38" w:rsidRPr="003469DB" w:rsidRDefault="005D7F38" w:rsidP="00C51945">
            <w:pPr>
              <w:spacing w:line="240" w:lineRule="auto"/>
              <w:ind w:hanging="2"/>
              <w:jc w:val="left"/>
              <w:rPr>
                <w:rFonts w:ascii="Segoe Print" w:hAnsi="Segoe Print"/>
                <w:color w:val="auto"/>
                <w:szCs w:val="20"/>
              </w:rPr>
            </w:pPr>
          </w:p>
        </w:tc>
      </w:tr>
      <w:tr w:rsidR="007478B1" w:rsidRPr="003469DB" w14:paraId="13842637" w14:textId="77777777" w:rsidTr="00E2161E">
        <w:trPr>
          <w:trHeight w:val="3094"/>
        </w:trPr>
        <w:tc>
          <w:tcPr>
            <w:tcW w:w="2642" w:type="dxa"/>
            <w:shd w:val="clear" w:color="auto" w:fill="F2F0F4"/>
            <w:tcMar>
              <w:top w:w="113" w:type="dxa"/>
              <w:bottom w:w="113" w:type="dxa"/>
            </w:tcMar>
          </w:tcPr>
          <w:p w14:paraId="1B991BD6" w14:textId="7E5D995F" w:rsidR="00D77E10" w:rsidRPr="003469DB" w:rsidRDefault="002B0D87" w:rsidP="00C51945">
            <w:pPr>
              <w:pStyle w:val="Bullets-Twinkl"/>
              <w:numPr>
                <w:ilvl w:val="0"/>
                <w:numId w:val="0"/>
              </w:numPr>
              <w:spacing w:after="0" w:line="240" w:lineRule="auto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lastRenderedPageBreak/>
              <w:t>To ensure</w:t>
            </w:r>
            <w:r w:rsidR="005D7F38" w:rsidRPr="003469DB">
              <w:rPr>
                <w:rFonts w:ascii="Segoe Print" w:hAnsi="Segoe Print"/>
                <w:color w:val="auto"/>
                <w:szCs w:val="20"/>
              </w:rPr>
              <w:t xml:space="preserve"> the teaching of </w:t>
            </w:r>
            <w:r w:rsidR="00E2161E" w:rsidRPr="003469DB">
              <w:rPr>
                <w:rFonts w:ascii="Segoe Print" w:hAnsi="Segoe Print"/>
                <w:color w:val="auto"/>
                <w:szCs w:val="20"/>
              </w:rPr>
              <w:t>all subjects</w:t>
            </w:r>
            <w:r w:rsidRPr="003469DB">
              <w:rPr>
                <w:rFonts w:ascii="Segoe Print" w:hAnsi="Segoe Print"/>
                <w:color w:val="auto"/>
                <w:szCs w:val="20"/>
              </w:rPr>
              <w:t xml:space="preserve"> meets the needs of all children, particularly those with SEN through </w:t>
            </w:r>
            <w:r w:rsidR="00E2161E" w:rsidRPr="003469DB">
              <w:rPr>
                <w:rFonts w:ascii="Segoe Print" w:hAnsi="Segoe Print"/>
                <w:color w:val="auto"/>
                <w:szCs w:val="20"/>
              </w:rPr>
              <w:t xml:space="preserve">robust </w:t>
            </w:r>
            <w:r w:rsidRPr="003469DB">
              <w:rPr>
                <w:rFonts w:ascii="Segoe Print" w:hAnsi="Segoe Print"/>
                <w:color w:val="auto"/>
                <w:szCs w:val="20"/>
              </w:rPr>
              <w:t xml:space="preserve">One Planning and </w:t>
            </w:r>
            <w:r w:rsidR="00E2161E" w:rsidRPr="003469DB">
              <w:rPr>
                <w:rFonts w:ascii="Segoe Print" w:hAnsi="Segoe Print"/>
                <w:color w:val="auto"/>
                <w:szCs w:val="20"/>
              </w:rPr>
              <w:t xml:space="preserve">use of </w:t>
            </w:r>
            <w:r w:rsidRPr="003469DB">
              <w:rPr>
                <w:rFonts w:ascii="Segoe Print" w:hAnsi="Segoe Print"/>
                <w:color w:val="auto"/>
                <w:szCs w:val="20"/>
              </w:rPr>
              <w:t>SMART targets.</w:t>
            </w:r>
          </w:p>
        </w:tc>
        <w:tc>
          <w:tcPr>
            <w:tcW w:w="2905" w:type="dxa"/>
            <w:shd w:val="clear" w:color="auto" w:fill="F2F0F4"/>
          </w:tcPr>
          <w:p w14:paraId="7162B032" w14:textId="63829EA3" w:rsidR="00E2161E" w:rsidRPr="003469DB" w:rsidRDefault="00E2161E" w:rsidP="00C51945">
            <w:pPr>
              <w:pStyle w:val="ListParagraph"/>
              <w:numPr>
                <w:ilvl w:val="0"/>
                <w:numId w:val="14"/>
              </w:numPr>
              <w:autoSpaceDE/>
              <w:autoSpaceDN/>
              <w:spacing w:after="0" w:line="240" w:lineRule="auto"/>
              <w:ind w:left="194" w:hanging="194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>Review One Plans for SEN children termly</w:t>
            </w:r>
          </w:p>
          <w:p w14:paraId="720E5C9B" w14:textId="77777777" w:rsidR="00E2161E" w:rsidRPr="003469DB" w:rsidRDefault="00E2161E" w:rsidP="00C51945">
            <w:pPr>
              <w:pStyle w:val="ListParagraph"/>
              <w:numPr>
                <w:ilvl w:val="0"/>
                <w:numId w:val="14"/>
              </w:numPr>
              <w:autoSpaceDE/>
              <w:autoSpaceDN/>
              <w:spacing w:after="0" w:line="240" w:lineRule="auto"/>
              <w:ind w:left="194" w:hanging="194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>Set SMART Targets and communicate them and timescales with all relevant people</w:t>
            </w:r>
          </w:p>
          <w:p w14:paraId="2C039C9F" w14:textId="4C8005CB" w:rsidR="00E2161E" w:rsidRPr="003469DB" w:rsidRDefault="00E2161E" w:rsidP="00C51945">
            <w:pPr>
              <w:pStyle w:val="ListParagraph"/>
              <w:numPr>
                <w:ilvl w:val="0"/>
                <w:numId w:val="14"/>
              </w:numPr>
              <w:autoSpaceDE/>
              <w:autoSpaceDN/>
              <w:spacing w:after="0" w:line="240" w:lineRule="auto"/>
              <w:ind w:left="194" w:hanging="194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>Regularly review One Plans and involve parents</w:t>
            </w:r>
          </w:p>
          <w:p w14:paraId="774BF6C7" w14:textId="1D6E1145" w:rsidR="00D77E10" w:rsidRPr="003469DB" w:rsidRDefault="00E2161E" w:rsidP="00C51945">
            <w:pPr>
              <w:pStyle w:val="ListParagraph"/>
              <w:numPr>
                <w:ilvl w:val="0"/>
                <w:numId w:val="14"/>
              </w:numPr>
              <w:autoSpaceDE/>
              <w:autoSpaceDN/>
              <w:spacing w:after="0" w:line="240" w:lineRule="auto"/>
              <w:ind w:left="194" w:hanging="194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>Teachers/LSAs to meet and review all plans termly</w:t>
            </w:r>
          </w:p>
        </w:tc>
        <w:tc>
          <w:tcPr>
            <w:tcW w:w="2827" w:type="dxa"/>
            <w:shd w:val="clear" w:color="auto" w:fill="F2F0F4"/>
          </w:tcPr>
          <w:p w14:paraId="6682DD23" w14:textId="77777777" w:rsidR="00D77E10" w:rsidRPr="003469DB" w:rsidRDefault="00E2161E" w:rsidP="00C5194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291" w:hanging="363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>SENCO</w:t>
            </w:r>
          </w:p>
          <w:p w14:paraId="78F069CC" w14:textId="77777777" w:rsidR="00E2161E" w:rsidRPr="003469DB" w:rsidRDefault="00E2161E" w:rsidP="00C5194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291" w:hanging="363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>Class teachers</w:t>
            </w:r>
          </w:p>
          <w:p w14:paraId="53A8516F" w14:textId="77777777" w:rsidR="00E2161E" w:rsidRPr="003469DB" w:rsidRDefault="00E2161E" w:rsidP="00C5194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291" w:hanging="363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>LSAs</w:t>
            </w:r>
          </w:p>
          <w:p w14:paraId="38472269" w14:textId="44736EF3" w:rsidR="00E2161E" w:rsidRPr="003469DB" w:rsidRDefault="00E2161E" w:rsidP="00C5194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291" w:hanging="363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 xml:space="preserve">Parents / carers </w:t>
            </w:r>
          </w:p>
        </w:tc>
        <w:tc>
          <w:tcPr>
            <w:tcW w:w="2829" w:type="dxa"/>
            <w:shd w:val="clear" w:color="auto" w:fill="F2F0F4"/>
            <w:tcMar>
              <w:top w:w="113" w:type="dxa"/>
              <w:bottom w:w="113" w:type="dxa"/>
            </w:tcMar>
          </w:tcPr>
          <w:p w14:paraId="474B3AEC" w14:textId="395942F5" w:rsidR="00D77E10" w:rsidRPr="003469DB" w:rsidRDefault="00E2161E" w:rsidP="00C5194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22" w:hanging="284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 xml:space="preserve">NPQSENCO Qualification for SENCO </w:t>
            </w:r>
          </w:p>
          <w:p w14:paraId="3ADCCE2C" w14:textId="77777777" w:rsidR="00E2161E" w:rsidRPr="003469DB" w:rsidRDefault="00E2161E" w:rsidP="00C51945">
            <w:pPr>
              <w:spacing w:after="0" w:line="240" w:lineRule="auto"/>
              <w:ind w:hanging="2"/>
              <w:jc w:val="left"/>
              <w:rPr>
                <w:rFonts w:ascii="Segoe Print" w:hAnsi="Segoe Print"/>
                <w:color w:val="auto"/>
                <w:szCs w:val="20"/>
              </w:rPr>
            </w:pPr>
          </w:p>
          <w:p w14:paraId="1BFFE233" w14:textId="2DD108CC" w:rsidR="00E2161E" w:rsidRPr="003469DB" w:rsidRDefault="00E2161E" w:rsidP="00C51945">
            <w:pPr>
              <w:spacing w:after="0" w:line="240" w:lineRule="auto"/>
              <w:ind w:hanging="2"/>
              <w:jc w:val="left"/>
              <w:rPr>
                <w:rFonts w:ascii="Segoe Print" w:hAnsi="Segoe Print"/>
                <w:color w:val="auto"/>
                <w:szCs w:val="20"/>
              </w:rPr>
            </w:pPr>
          </w:p>
        </w:tc>
        <w:tc>
          <w:tcPr>
            <w:tcW w:w="2546" w:type="dxa"/>
            <w:shd w:val="clear" w:color="auto" w:fill="F2F0F4"/>
          </w:tcPr>
          <w:p w14:paraId="29B62FBF" w14:textId="77777777" w:rsidR="00D77E10" w:rsidRPr="003469DB" w:rsidRDefault="00E2161E" w:rsidP="00C5194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199" w:hanging="199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 xml:space="preserve">Half termly LSA meetings </w:t>
            </w:r>
          </w:p>
          <w:p w14:paraId="17A1E1C9" w14:textId="77777777" w:rsidR="00E2161E" w:rsidRPr="003469DB" w:rsidRDefault="00E2161E" w:rsidP="00C5194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199" w:hanging="199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 xml:space="preserve">Staff meetings for One planning </w:t>
            </w:r>
          </w:p>
          <w:p w14:paraId="2DC64DB6" w14:textId="7B1A0E0A" w:rsidR="00E2161E" w:rsidRPr="003469DB" w:rsidRDefault="00E2161E" w:rsidP="00C5194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199" w:hanging="199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>One Plan meetings with parents</w:t>
            </w:r>
          </w:p>
          <w:p w14:paraId="68C04AF9" w14:textId="77777777" w:rsidR="00E2161E" w:rsidRPr="003469DB" w:rsidRDefault="00E2161E" w:rsidP="00C5194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199" w:hanging="199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>Book looks</w:t>
            </w:r>
          </w:p>
          <w:p w14:paraId="3409161D" w14:textId="77777777" w:rsidR="00E2161E" w:rsidRPr="003469DB" w:rsidRDefault="00E2161E" w:rsidP="00C5194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199" w:hanging="199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 xml:space="preserve">Planning </w:t>
            </w:r>
          </w:p>
          <w:p w14:paraId="5BA22057" w14:textId="77777777" w:rsidR="00E2161E" w:rsidRPr="003469DB" w:rsidRDefault="00E2161E" w:rsidP="00C5194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199" w:hanging="199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>Learning Walks</w:t>
            </w:r>
          </w:p>
          <w:p w14:paraId="75BF8038" w14:textId="77777777" w:rsidR="00E2161E" w:rsidRPr="003469DB" w:rsidRDefault="00E2161E" w:rsidP="00C5194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199" w:hanging="199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 xml:space="preserve">Pupil perceptions </w:t>
            </w:r>
          </w:p>
          <w:p w14:paraId="4EA6E3A5" w14:textId="77777777" w:rsidR="00E2161E" w:rsidRPr="003469DB" w:rsidRDefault="00E2161E" w:rsidP="00C5194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199" w:hanging="199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>PMR</w:t>
            </w:r>
          </w:p>
          <w:p w14:paraId="42958004" w14:textId="35106C00" w:rsidR="00E2161E" w:rsidRPr="003469DB" w:rsidRDefault="00E2161E" w:rsidP="00C5194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199" w:hanging="199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 xml:space="preserve">Governor monitoring </w:t>
            </w:r>
          </w:p>
        </w:tc>
        <w:tc>
          <w:tcPr>
            <w:tcW w:w="2045" w:type="dxa"/>
            <w:shd w:val="clear" w:color="auto" w:fill="F2F0F4"/>
          </w:tcPr>
          <w:p w14:paraId="7C5CE9D9" w14:textId="12A6523A" w:rsidR="00D77E10" w:rsidRPr="003469DB" w:rsidRDefault="00E2161E" w:rsidP="00C5194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215" w:hanging="215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 xml:space="preserve">All learners able to access the curriculum at their own level and make progress from their induvial starting points. </w:t>
            </w:r>
          </w:p>
        </w:tc>
      </w:tr>
      <w:bookmarkEnd w:id="0"/>
      <w:tr w:rsidR="007478B1" w:rsidRPr="003469DB" w14:paraId="3C852A7A" w14:textId="77777777" w:rsidTr="007764C7">
        <w:trPr>
          <w:trHeight w:val="272"/>
        </w:trPr>
        <w:tc>
          <w:tcPr>
            <w:tcW w:w="15794" w:type="dxa"/>
            <w:gridSpan w:val="6"/>
            <w:shd w:val="clear" w:color="auto" w:fill="F2F0F4"/>
            <w:tcMar>
              <w:top w:w="113" w:type="dxa"/>
              <w:bottom w:w="113" w:type="dxa"/>
            </w:tcMar>
            <w:vAlign w:val="center"/>
          </w:tcPr>
          <w:p w14:paraId="1145C437" w14:textId="07D88D02" w:rsidR="0042725F" w:rsidRPr="003469DB" w:rsidRDefault="002B0D87" w:rsidP="00C51945">
            <w:pPr>
              <w:autoSpaceDE/>
              <w:autoSpaceDN/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>January Update:</w:t>
            </w:r>
            <w:r w:rsidR="0042725F" w:rsidRPr="003469DB">
              <w:rPr>
                <w:rFonts w:ascii="Segoe Print" w:hAnsi="Segoe Print"/>
                <w:color w:val="auto"/>
                <w:szCs w:val="20"/>
              </w:rPr>
              <w:t xml:space="preserve">  </w:t>
            </w:r>
          </w:p>
        </w:tc>
      </w:tr>
      <w:tr w:rsidR="007478B1" w:rsidRPr="003469DB" w14:paraId="3D98B23A" w14:textId="77777777" w:rsidTr="007764C7">
        <w:trPr>
          <w:trHeight w:val="393"/>
        </w:trPr>
        <w:tc>
          <w:tcPr>
            <w:tcW w:w="15794" w:type="dxa"/>
            <w:gridSpan w:val="6"/>
            <w:shd w:val="clear" w:color="auto" w:fill="F2F0F4"/>
            <w:tcMar>
              <w:top w:w="113" w:type="dxa"/>
              <w:bottom w:w="113" w:type="dxa"/>
            </w:tcMar>
          </w:tcPr>
          <w:p w14:paraId="7C7F6027" w14:textId="6AAB221E" w:rsidR="002B0D87" w:rsidRPr="003469DB" w:rsidRDefault="002B0D87" w:rsidP="00C51945">
            <w:pPr>
              <w:autoSpaceDE/>
              <w:autoSpaceDN/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>April Update</w:t>
            </w:r>
            <w:r w:rsidR="007764C7" w:rsidRPr="003469DB">
              <w:rPr>
                <w:rFonts w:ascii="Segoe Print" w:hAnsi="Segoe Print"/>
                <w:color w:val="auto"/>
                <w:szCs w:val="20"/>
              </w:rPr>
              <w:t>:</w:t>
            </w:r>
          </w:p>
        </w:tc>
      </w:tr>
      <w:tr w:rsidR="007478B1" w:rsidRPr="003469DB" w14:paraId="0A31674E" w14:textId="77777777" w:rsidTr="007764C7">
        <w:trPr>
          <w:trHeight w:val="157"/>
        </w:trPr>
        <w:tc>
          <w:tcPr>
            <w:tcW w:w="15794" w:type="dxa"/>
            <w:gridSpan w:val="6"/>
            <w:shd w:val="clear" w:color="auto" w:fill="F2F0F4"/>
            <w:tcMar>
              <w:top w:w="113" w:type="dxa"/>
              <w:bottom w:w="113" w:type="dxa"/>
            </w:tcMar>
            <w:vAlign w:val="center"/>
          </w:tcPr>
          <w:p w14:paraId="25FA30DD" w14:textId="2E7B79BD" w:rsidR="002B0D87" w:rsidRPr="003469DB" w:rsidRDefault="002B0D87" w:rsidP="00C51945">
            <w:pPr>
              <w:autoSpaceDE/>
              <w:autoSpaceDN/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>July Update:</w:t>
            </w:r>
          </w:p>
        </w:tc>
      </w:tr>
    </w:tbl>
    <w:p w14:paraId="56B55E96" w14:textId="77777777" w:rsidR="007764C7" w:rsidRPr="003469DB" w:rsidRDefault="007764C7" w:rsidP="00C51945">
      <w:pPr>
        <w:suppressAutoHyphens w:val="0"/>
        <w:autoSpaceDE/>
        <w:autoSpaceDN/>
        <w:adjustRightInd/>
        <w:spacing w:after="0" w:line="240" w:lineRule="auto"/>
        <w:jc w:val="left"/>
        <w:textAlignment w:val="auto"/>
        <w:rPr>
          <w:rFonts w:ascii="Segoe Print" w:hAnsi="Segoe Print"/>
          <w:szCs w:val="20"/>
          <w:lang w:eastAsia="en-US"/>
        </w:rPr>
      </w:pPr>
    </w:p>
    <w:tbl>
      <w:tblPr>
        <w:tblStyle w:val="TableGrid"/>
        <w:tblpPr w:leftFromText="181" w:rightFromText="181" w:horzAnchor="page" w:tblpXSpec="center" w:tblpYSpec="top"/>
        <w:tblW w:w="15794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CellMar>
          <w:top w:w="170" w:type="dxa"/>
          <w:left w:w="170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2679"/>
        <w:gridCol w:w="2824"/>
        <w:gridCol w:w="2822"/>
        <w:gridCol w:w="2821"/>
        <w:gridCol w:w="2544"/>
        <w:gridCol w:w="2104"/>
      </w:tblGrid>
      <w:tr w:rsidR="007478B1" w:rsidRPr="003469DB" w14:paraId="3F5C37F0" w14:textId="77777777" w:rsidTr="007764C7">
        <w:trPr>
          <w:trHeight w:val="57"/>
        </w:trPr>
        <w:tc>
          <w:tcPr>
            <w:tcW w:w="8359" w:type="dxa"/>
            <w:gridSpan w:val="3"/>
            <w:shd w:val="clear" w:color="auto" w:fill="FFFFFF"/>
            <w:tcMar>
              <w:top w:w="113" w:type="dxa"/>
              <w:bottom w:w="113" w:type="dxa"/>
            </w:tcMar>
          </w:tcPr>
          <w:p w14:paraId="48563C8E" w14:textId="07CD9B4D" w:rsidR="00D77E10" w:rsidRPr="003469DB" w:rsidRDefault="001013C4" w:rsidP="00BF4DC4">
            <w:pPr>
              <w:pStyle w:val="Heading3"/>
              <w:spacing w:before="0" w:line="240" w:lineRule="auto"/>
              <w:jc w:val="left"/>
              <w:rPr>
                <w:rFonts w:ascii="Segoe Print" w:hAnsi="Segoe Print"/>
                <w:color w:val="auto"/>
                <w:sz w:val="20"/>
                <w:szCs w:val="20"/>
              </w:rPr>
            </w:pPr>
            <w:r w:rsidRPr="003469DB">
              <w:rPr>
                <w:rFonts w:ascii="Segoe Print" w:hAnsi="Segoe Print"/>
                <w:color w:val="auto"/>
                <w:sz w:val="20"/>
                <w:szCs w:val="20"/>
              </w:rPr>
              <w:lastRenderedPageBreak/>
              <w:t>Behaviour and Attitudes</w:t>
            </w:r>
            <w:r w:rsidR="00D77E10" w:rsidRPr="003469DB">
              <w:rPr>
                <w:rFonts w:ascii="Segoe Print" w:hAnsi="Segoe Print"/>
                <w:color w:val="auto"/>
                <w:sz w:val="20"/>
                <w:szCs w:val="20"/>
              </w:rPr>
              <w:t xml:space="preserve"> </w:t>
            </w:r>
            <w:r w:rsidR="004F2F90" w:rsidRPr="003469DB">
              <w:rPr>
                <w:rFonts w:ascii="Segoe Print" w:hAnsi="Segoe Print"/>
                <w:b w:val="0"/>
                <w:bCs w:val="0"/>
                <w:color w:val="auto"/>
                <w:sz w:val="20"/>
                <w:szCs w:val="20"/>
              </w:rPr>
              <w:t>2024-2025</w:t>
            </w:r>
          </w:p>
        </w:tc>
        <w:tc>
          <w:tcPr>
            <w:tcW w:w="7435" w:type="dxa"/>
            <w:gridSpan w:val="3"/>
            <w:shd w:val="clear" w:color="auto" w:fill="FFFFFF"/>
          </w:tcPr>
          <w:p w14:paraId="2F5DDFB7" w14:textId="77777777" w:rsidR="00D77E10" w:rsidRPr="003469DB" w:rsidRDefault="00D77E10" w:rsidP="00BF4DC4">
            <w:pPr>
              <w:pStyle w:val="Heading4"/>
              <w:spacing w:after="0" w:line="240" w:lineRule="auto"/>
              <w:jc w:val="left"/>
              <w:rPr>
                <w:rFonts w:ascii="Segoe Print" w:hAnsi="Segoe Print"/>
                <w:color w:val="auto"/>
                <w:sz w:val="20"/>
                <w:szCs w:val="20"/>
              </w:rPr>
            </w:pPr>
            <w:r w:rsidRPr="003469DB">
              <w:rPr>
                <w:rFonts w:ascii="Segoe Print" w:hAnsi="Segoe Print"/>
                <w:color w:val="auto"/>
                <w:sz w:val="20"/>
                <w:szCs w:val="20"/>
              </w:rPr>
              <w:t xml:space="preserve">£ Cost </w:t>
            </w:r>
            <w:r w:rsidRPr="003469DB">
              <w:rPr>
                <w:rFonts w:ascii="Segoe Print" w:hAnsi="Segoe Print"/>
                <w:b w:val="0"/>
                <w:bCs/>
                <w:color w:val="auto"/>
                <w:sz w:val="20"/>
                <w:szCs w:val="20"/>
              </w:rPr>
              <w:t>(excluding PP and SF)</w:t>
            </w:r>
          </w:p>
        </w:tc>
      </w:tr>
      <w:tr w:rsidR="007478B1" w:rsidRPr="003469DB" w14:paraId="6244A451" w14:textId="77777777" w:rsidTr="00FD3993">
        <w:trPr>
          <w:trHeight w:val="357"/>
        </w:trPr>
        <w:tc>
          <w:tcPr>
            <w:tcW w:w="2689" w:type="dxa"/>
            <w:shd w:val="clear" w:color="auto" w:fill="A50021"/>
            <w:tcMar>
              <w:top w:w="113" w:type="dxa"/>
              <w:bottom w:w="113" w:type="dxa"/>
            </w:tcMar>
          </w:tcPr>
          <w:p w14:paraId="75B00B28" w14:textId="4F949478" w:rsidR="007764C7" w:rsidRPr="003469DB" w:rsidRDefault="007764C7" w:rsidP="00BF4DC4">
            <w:pPr>
              <w:pStyle w:val="Heading4"/>
              <w:spacing w:after="0" w:line="240" w:lineRule="auto"/>
              <w:jc w:val="left"/>
              <w:rPr>
                <w:rFonts w:ascii="Segoe Print" w:hAnsi="Segoe Print" w:cs="Times New Roman"/>
                <w:color w:val="auto"/>
                <w:sz w:val="20"/>
                <w:szCs w:val="20"/>
              </w:rPr>
            </w:pPr>
            <w:r w:rsidRPr="003469DB">
              <w:rPr>
                <w:rFonts w:ascii="Segoe Print" w:hAnsi="Segoe Print"/>
                <w:color w:val="auto"/>
                <w:sz w:val="20"/>
                <w:szCs w:val="20"/>
              </w:rPr>
              <w:t>Action</w:t>
            </w:r>
          </w:p>
        </w:tc>
        <w:tc>
          <w:tcPr>
            <w:tcW w:w="2835" w:type="dxa"/>
            <w:shd w:val="clear" w:color="auto" w:fill="A50021"/>
          </w:tcPr>
          <w:p w14:paraId="7DA8FB08" w14:textId="2572DF9D" w:rsidR="007764C7" w:rsidRPr="003469DB" w:rsidRDefault="007764C7" w:rsidP="00BF4DC4">
            <w:pPr>
              <w:pStyle w:val="Heading4"/>
              <w:spacing w:after="0" w:line="240" w:lineRule="auto"/>
              <w:jc w:val="left"/>
              <w:rPr>
                <w:rFonts w:ascii="Segoe Print" w:hAnsi="Segoe Print" w:cs="Times New Roman"/>
                <w:color w:val="auto"/>
                <w:sz w:val="20"/>
                <w:szCs w:val="20"/>
              </w:rPr>
            </w:pPr>
            <w:r w:rsidRPr="003469DB">
              <w:rPr>
                <w:rFonts w:ascii="Segoe Print" w:hAnsi="Segoe Print"/>
                <w:color w:val="auto"/>
                <w:sz w:val="20"/>
                <w:szCs w:val="20"/>
              </w:rPr>
              <w:t>How will this be achieved?</w:t>
            </w:r>
          </w:p>
        </w:tc>
        <w:tc>
          <w:tcPr>
            <w:tcW w:w="2835" w:type="dxa"/>
            <w:shd w:val="clear" w:color="auto" w:fill="A50021"/>
          </w:tcPr>
          <w:p w14:paraId="56B36BB3" w14:textId="724033A7" w:rsidR="007764C7" w:rsidRPr="003469DB" w:rsidRDefault="007764C7" w:rsidP="00BF4DC4">
            <w:pPr>
              <w:pStyle w:val="Heading4"/>
              <w:spacing w:after="0" w:line="240" w:lineRule="auto"/>
              <w:jc w:val="left"/>
              <w:rPr>
                <w:rFonts w:ascii="Segoe Print" w:hAnsi="Segoe Print" w:cs="Times New Roman"/>
                <w:color w:val="auto"/>
                <w:sz w:val="20"/>
                <w:szCs w:val="20"/>
              </w:rPr>
            </w:pPr>
            <w:r w:rsidRPr="003469DB">
              <w:rPr>
                <w:rFonts w:ascii="Segoe Print" w:hAnsi="Segoe Print"/>
                <w:color w:val="auto"/>
                <w:sz w:val="20"/>
                <w:szCs w:val="20"/>
              </w:rPr>
              <w:t>By Whom?</w:t>
            </w:r>
          </w:p>
        </w:tc>
        <w:tc>
          <w:tcPr>
            <w:tcW w:w="2835" w:type="dxa"/>
            <w:shd w:val="clear" w:color="auto" w:fill="A50021"/>
            <w:tcMar>
              <w:top w:w="113" w:type="dxa"/>
              <w:bottom w:w="113" w:type="dxa"/>
            </w:tcMar>
          </w:tcPr>
          <w:p w14:paraId="3FAD26E7" w14:textId="77777777" w:rsidR="007764C7" w:rsidRPr="003469DB" w:rsidRDefault="007764C7" w:rsidP="00BF4DC4">
            <w:pPr>
              <w:pStyle w:val="Heading4"/>
              <w:spacing w:after="0" w:line="240" w:lineRule="auto"/>
              <w:jc w:val="left"/>
              <w:rPr>
                <w:rFonts w:ascii="Segoe Print" w:hAnsi="Segoe Print"/>
                <w:color w:val="auto"/>
                <w:sz w:val="20"/>
                <w:szCs w:val="20"/>
              </w:rPr>
            </w:pPr>
            <w:r w:rsidRPr="003469DB">
              <w:rPr>
                <w:rFonts w:ascii="Segoe Print" w:hAnsi="Segoe Print"/>
                <w:color w:val="auto"/>
                <w:sz w:val="20"/>
                <w:szCs w:val="20"/>
              </w:rPr>
              <w:t>Cost</w:t>
            </w:r>
          </w:p>
          <w:p w14:paraId="3A3712BC" w14:textId="70BA4561" w:rsidR="007764C7" w:rsidRPr="003469DB" w:rsidRDefault="007764C7" w:rsidP="00BF4DC4">
            <w:pPr>
              <w:pStyle w:val="Heading4"/>
              <w:spacing w:after="0" w:line="240" w:lineRule="auto"/>
              <w:jc w:val="left"/>
              <w:rPr>
                <w:rFonts w:ascii="Segoe Print" w:hAnsi="Segoe Print" w:cs="Times New Roman"/>
                <w:b w:val="0"/>
                <w:bCs/>
                <w:color w:val="auto"/>
                <w:sz w:val="20"/>
                <w:szCs w:val="20"/>
              </w:rPr>
            </w:pPr>
            <w:r w:rsidRPr="003469DB">
              <w:rPr>
                <w:rFonts w:ascii="Segoe Print" w:eastAsia="Play" w:hAnsi="Segoe Print" w:cs="Play"/>
                <w:b w:val="0"/>
                <w:bCs/>
                <w:color w:val="auto"/>
                <w:sz w:val="20"/>
                <w:szCs w:val="20"/>
              </w:rPr>
              <w:t>Resources, CPD</w:t>
            </w:r>
          </w:p>
        </w:tc>
        <w:tc>
          <w:tcPr>
            <w:tcW w:w="2551" w:type="dxa"/>
            <w:shd w:val="clear" w:color="auto" w:fill="A50021"/>
          </w:tcPr>
          <w:p w14:paraId="6DD689FD" w14:textId="0BF37AD2" w:rsidR="007764C7" w:rsidRPr="003469DB" w:rsidRDefault="007764C7" w:rsidP="00BF4DC4">
            <w:pPr>
              <w:pStyle w:val="Heading4"/>
              <w:spacing w:after="0" w:line="240" w:lineRule="auto"/>
              <w:jc w:val="left"/>
              <w:rPr>
                <w:rFonts w:ascii="Segoe Print" w:hAnsi="Segoe Print" w:cs="Times New Roman"/>
                <w:color w:val="auto"/>
                <w:sz w:val="20"/>
                <w:szCs w:val="20"/>
              </w:rPr>
            </w:pPr>
            <w:r w:rsidRPr="003469DB">
              <w:rPr>
                <w:rFonts w:ascii="Segoe Print" w:hAnsi="Segoe Print"/>
                <w:color w:val="auto"/>
                <w:sz w:val="20"/>
                <w:szCs w:val="20"/>
              </w:rPr>
              <w:t xml:space="preserve">Monitoring </w:t>
            </w:r>
          </w:p>
        </w:tc>
        <w:tc>
          <w:tcPr>
            <w:tcW w:w="2049" w:type="dxa"/>
            <w:shd w:val="clear" w:color="auto" w:fill="A50021"/>
          </w:tcPr>
          <w:p w14:paraId="5A78AAFD" w14:textId="30DA8521" w:rsidR="007764C7" w:rsidRPr="003469DB" w:rsidRDefault="007764C7" w:rsidP="00BF4DC4">
            <w:pPr>
              <w:pStyle w:val="Heading4"/>
              <w:spacing w:after="0" w:line="240" w:lineRule="auto"/>
              <w:jc w:val="left"/>
              <w:rPr>
                <w:rFonts w:ascii="Segoe Print" w:hAnsi="Segoe Print" w:cs="Times New Roman"/>
                <w:color w:val="auto"/>
                <w:sz w:val="20"/>
                <w:szCs w:val="20"/>
              </w:rPr>
            </w:pPr>
            <w:r w:rsidRPr="003469DB">
              <w:rPr>
                <w:rFonts w:ascii="Segoe Print" w:hAnsi="Segoe Print" w:cs="Times New Roman"/>
                <w:color w:val="auto"/>
                <w:sz w:val="20"/>
                <w:szCs w:val="20"/>
              </w:rPr>
              <w:t xml:space="preserve">Impact </w:t>
            </w:r>
          </w:p>
        </w:tc>
      </w:tr>
      <w:tr w:rsidR="007478B1" w:rsidRPr="003469DB" w14:paraId="2498EE04" w14:textId="77777777" w:rsidTr="00FD3993">
        <w:trPr>
          <w:trHeight w:val="554"/>
        </w:trPr>
        <w:tc>
          <w:tcPr>
            <w:tcW w:w="2689" w:type="dxa"/>
            <w:shd w:val="clear" w:color="auto" w:fill="F2F0F4"/>
            <w:tcMar>
              <w:top w:w="113" w:type="dxa"/>
              <w:bottom w:w="113" w:type="dxa"/>
            </w:tcMar>
          </w:tcPr>
          <w:p w14:paraId="7E60B3A7" w14:textId="5671DE86" w:rsidR="00D77E10" w:rsidRPr="003469DB" w:rsidRDefault="007764C7" w:rsidP="00BF4DC4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253" w:hanging="253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 xml:space="preserve">Attendance of persistent non-attenders improves to be in line with all other </w:t>
            </w:r>
            <w:proofErr w:type="gramStart"/>
            <w:r w:rsidRPr="003469DB">
              <w:rPr>
                <w:rFonts w:ascii="Segoe Print" w:hAnsi="Segoe Print"/>
                <w:color w:val="auto"/>
                <w:szCs w:val="20"/>
              </w:rPr>
              <w:t>pupils</w:t>
            </w:r>
            <w:proofErr w:type="gramEnd"/>
            <w:r w:rsidRPr="003469DB">
              <w:rPr>
                <w:rFonts w:ascii="Segoe Print" w:hAnsi="Segoe Print"/>
                <w:color w:val="auto"/>
                <w:szCs w:val="20"/>
              </w:rPr>
              <w:t xml:space="preserve"> groups of the school. </w:t>
            </w:r>
          </w:p>
        </w:tc>
        <w:tc>
          <w:tcPr>
            <w:tcW w:w="2835" w:type="dxa"/>
            <w:shd w:val="clear" w:color="auto" w:fill="F2F0F4"/>
          </w:tcPr>
          <w:p w14:paraId="6ADB2F87" w14:textId="1B8186A1" w:rsidR="00A21A70" w:rsidRPr="003469DB" w:rsidRDefault="006402F3" w:rsidP="00BF4DC4">
            <w:pPr>
              <w:pStyle w:val="ListParagraph"/>
              <w:numPr>
                <w:ilvl w:val="0"/>
                <w:numId w:val="25"/>
              </w:numPr>
              <w:autoSpaceDE/>
              <w:autoSpaceDN/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 xml:space="preserve">Attendance in 2023/2024 was </w:t>
            </w:r>
            <w:r w:rsidR="00A21A70" w:rsidRPr="003469DB">
              <w:rPr>
                <w:rFonts w:ascii="Segoe Print" w:hAnsi="Segoe Print"/>
                <w:color w:val="auto"/>
                <w:szCs w:val="20"/>
              </w:rPr>
              <w:t>92.8% Persistent absents:</w:t>
            </w:r>
            <w:r w:rsidR="00E4437F" w:rsidRPr="003469DB">
              <w:rPr>
                <w:rFonts w:ascii="Segoe Print" w:hAnsi="Segoe Print"/>
                <w:color w:val="auto"/>
                <w:szCs w:val="20"/>
              </w:rPr>
              <w:t xml:space="preserve"> </w:t>
            </w:r>
            <w:r w:rsidR="003921AF" w:rsidRPr="003469DB">
              <w:rPr>
                <w:rFonts w:ascii="Segoe Print" w:hAnsi="Segoe Print"/>
                <w:color w:val="auto"/>
                <w:szCs w:val="20"/>
              </w:rPr>
              <w:t>19%</w:t>
            </w:r>
          </w:p>
          <w:p w14:paraId="7878DF03" w14:textId="2A7CC0D0" w:rsidR="00117F1A" w:rsidRPr="003469DB" w:rsidRDefault="00117F1A" w:rsidP="00BF4DC4">
            <w:pPr>
              <w:pStyle w:val="ListParagraph"/>
              <w:numPr>
                <w:ilvl w:val="0"/>
                <w:numId w:val="0"/>
              </w:numPr>
              <w:autoSpaceDE/>
              <w:autoSpaceDN/>
              <w:spacing w:after="0" w:line="240" w:lineRule="auto"/>
              <w:ind w:left="360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>Severely</w:t>
            </w:r>
            <w:r w:rsidR="00BD4459" w:rsidRPr="003469DB">
              <w:rPr>
                <w:rFonts w:ascii="Segoe Print" w:hAnsi="Segoe Print"/>
                <w:color w:val="auto"/>
                <w:szCs w:val="20"/>
              </w:rPr>
              <w:t xml:space="preserve"> </w:t>
            </w:r>
            <w:r w:rsidRPr="003469DB">
              <w:rPr>
                <w:rFonts w:ascii="Segoe Print" w:hAnsi="Segoe Print"/>
                <w:color w:val="auto"/>
                <w:szCs w:val="20"/>
              </w:rPr>
              <w:t>absent</w:t>
            </w:r>
            <w:r w:rsidR="00BD4459" w:rsidRPr="003469DB">
              <w:rPr>
                <w:rFonts w:ascii="Segoe Print" w:hAnsi="Segoe Print"/>
                <w:color w:val="auto"/>
                <w:szCs w:val="20"/>
              </w:rPr>
              <w:t>: 1%</w:t>
            </w:r>
            <w:r w:rsidRPr="003469DB">
              <w:rPr>
                <w:rFonts w:ascii="Segoe Print" w:hAnsi="Segoe Print"/>
                <w:color w:val="auto"/>
                <w:szCs w:val="20"/>
              </w:rPr>
              <w:t xml:space="preserve"> </w:t>
            </w:r>
          </w:p>
          <w:p w14:paraId="5ED91403" w14:textId="5A1175A5" w:rsidR="00D77E10" w:rsidRPr="003469DB" w:rsidRDefault="004E7AE0" w:rsidP="00BF4DC4">
            <w:pPr>
              <w:pStyle w:val="ListParagraph"/>
              <w:numPr>
                <w:ilvl w:val="0"/>
                <w:numId w:val="25"/>
              </w:numPr>
              <w:autoSpaceDE/>
              <w:autoSpaceDN/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 xml:space="preserve">informing parents early of attendance issues through letters and meetings. </w:t>
            </w:r>
          </w:p>
          <w:p w14:paraId="7272155E" w14:textId="5CA93F69" w:rsidR="004E7AE0" w:rsidRPr="003469DB" w:rsidRDefault="004E7AE0" w:rsidP="00BF4DC4">
            <w:pPr>
              <w:pStyle w:val="ListParagraph"/>
              <w:numPr>
                <w:ilvl w:val="0"/>
                <w:numId w:val="25"/>
              </w:numPr>
              <w:autoSpaceDE/>
              <w:autoSpaceDN/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 xml:space="preserve">Checking patterns of attendance </w:t>
            </w:r>
          </w:p>
          <w:p w14:paraId="146FDEDF" w14:textId="2251EE9E" w:rsidR="00D77E10" w:rsidRPr="003469DB" w:rsidRDefault="004E7AE0" w:rsidP="00BF4DC4">
            <w:pPr>
              <w:pStyle w:val="ListParagraph"/>
              <w:numPr>
                <w:ilvl w:val="0"/>
                <w:numId w:val="25"/>
              </w:numPr>
              <w:autoSpaceDE/>
              <w:autoSpaceDN/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 xml:space="preserve">Supporting </w:t>
            </w:r>
            <w:r w:rsidR="002262B4" w:rsidRPr="003469DB">
              <w:rPr>
                <w:rFonts w:ascii="Segoe Print" w:hAnsi="Segoe Print"/>
                <w:color w:val="auto"/>
                <w:szCs w:val="20"/>
              </w:rPr>
              <w:t xml:space="preserve">persistent non-attenders by discussing barriers to attendance and what we can do to support </w:t>
            </w:r>
          </w:p>
        </w:tc>
        <w:tc>
          <w:tcPr>
            <w:tcW w:w="2835" w:type="dxa"/>
            <w:shd w:val="clear" w:color="auto" w:fill="F2F0F4"/>
          </w:tcPr>
          <w:p w14:paraId="22C5D37A" w14:textId="2FC17356" w:rsidR="00D77E10" w:rsidRPr="003469DB" w:rsidRDefault="004F237A" w:rsidP="00BF4DC4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 xml:space="preserve">Attendance team HT, office manager and </w:t>
            </w:r>
            <w:r w:rsidR="006402F3" w:rsidRPr="003469DB">
              <w:rPr>
                <w:rFonts w:ascii="Segoe Print" w:hAnsi="Segoe Print"/>
                <w:color w:val="auto"/>
                <w:szCs w:val="20"/>
              </w:rPr>
              <w:t xml:space="preserve">admin assistant </w:t>
            </w:r>
          </w:p>
        </w:tc>
        <w:tc>
          <w:tcPr>
            <w:tcW w:w="2835" w:type="dxa"/>
            <w:shd w:val="clear" w:color="auto" w:fill="F2F0F4"/>
            <w:tcMar>
              <w:top w:w="113" w:type="dxa"/>
              <w:bottom w:w="113" w:type="dxa"/>
            </w:tcMar>
          </w:tcPr>
          <w:p w14:paraId="1A4EA738" w14:textId="5C661301" w:rsidR="00D77E10" w:rsidRPr="003469DB" w:rsidRDefault="006402F3" w:rsidP="00BF4DC4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>CPD training in new attendance policy</w:t>
            </w:r>
          </w:p>
          <w:p w14:paraId="72CB5E1E" w14:textId="5B407E8C" w:rsidR="006402F3" w:rsidRPr="003469DB" w:rsidRDefault="006402F3" w:rsidP="00BF4DC4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 xml:space="preserve">Resources from LA – letters, meeting formats </w:t>
            </w:r>
          </w:p>
          <w:p w14:paraId="5671D626" w14:textId="77777777" w:rsidR="00D77E10" w:rsidRPr="003469DB" w:rsidRDefault="00D77E10" w:rsidP="00BF4DC4">
            <w:pPr>
              <w:spacing w:after="0" w:line="240" w:lineRule="auto"/>
              <w:ind w:left="-2"/>
              <w:jc w:val="left"/>
              <w:rPr>
                <w:rFonts w:ascii="Segoe Print" w:hAnsi="Segoe Print"/>
                <w:color w:val="auto"/>
                <w:szCs w:val="20"/>
              </w:rPr>
            </w:pPr>
          </w:p>
        </w:tc>
        <w:tc>
          <w:tcPr>
            <w:tcW w:w="2551" w:type="dxa"/>
            <w:shd w:val="clear" w:color="auto" w:fill="F2F0F4"/>
          </w:tcPr>
          <w:p w14:paraId="268655D2" w14:textId="77777777" w:rsidR="00D77E10" w:rsidRPr="003469DB" w:rsidRDefault="00595DCA" w:rsidP="00BF4DC4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 xml:space="preserve">Daily register checks </w:t>
            </w:r>
          </w:p>
          <w:p w14:paraId="189CC66F" w14:textId="77777777" w:rsidR="00595DCA" w:rsidRPr="003469DB" w:rsidRDefault="00595DCA" w:rsidP="00BF4DC4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>Leave of absence forms</w:t>
            </w:r>
          </w:p>
          <w:p w14:paraId="558AD0F8" w14:textId="3A086B1F" w:rsidR="00595DCA" w:rsidRPr="003469DB" w:rsidRDefault="007F4E47" w:rsidP="00BF4DC4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 xml:space="preserve">Letters to </w:t>
            </w:r>
            <w:proofErr w:type="gramStart"/>
            <w:r w:rsidRPr="003469DB">
              <w:rPr>
                <w:rFonts w:ascii="Segoe Print" w:hAnsi="Segoe Print"/>
                <w:color w:val="auto"/>
                <w:szCs w:val="20"/>
              </w:rPr>
              <w:t>parents</w:t>
            </w:r>
            <w:proofErr w:type="gramEnd"/>
            <w:r w:rsidRPr="003469DB">
              <w:rPr>
                <w:rFonts w:ascii="Segoe Print" w:hAnsi="Segoe Print"/>
                <w:color w:val="auto"/>
                <w:szCs w:val="20"/>
              </w:rPr>
              <w:t xml:space="preserve"> half termly</w:t>
            </w:r>
          </w:p>
          <w:p w14:paraId="33E0E64C" w14:textId="77777777" w:rsidR="007F4E47" w:rsidRPr="003469DB" w:rsidRDefault="007F4E47" w:rsidP="00BF4DC4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 xml:space="preserve">DFE attendance website checks </w:t>
            </w:r>
          </w:p>
          <w:p w14:paraId="4108B968" w14:textId="77777777" w:rsidR="007F4E47" w:rsidRPr="003469DB" w:rsidRDefault="007F4E47" w:rsidP="00BF4DC4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 xml:space="preserve">Newsletter updates </w:t>
            </w:r>
          </w:p>
          <w:p w14:paraId="68316298" w14:textId="426D385C" w:rsidR="001B70FB" w:rsidRPr="003469DB" w:rsidRDefault="001B70FB" w:rsidP="00BF4DC4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 xml:space="preserve">Governor monitoring </w:t>
            </w:r>
          </w:p>
        </w:tc>
        <w:tc>
          <w:tcPr>
            <w:tcW w:w="2049" w:type="dxa"/>
            <w:shd w:val="clear" w:color="auto" w:fill="F2F0F4"/>
          </w:tcPr>
          <w:p w14:paraId="17A2F47E" w14:textId="77777777" w:rsidR="00D77E10" w:rsidRPr="003469DB" w:rsidRDefault="00955E12" w:rsidP="00BF4DC4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>Level of attendance to increase</w:t>
            </w:r>
          </w:p>
          <w:p w14:paraId="78959183" w14:textId="77777777" w:rsidR="00955E12" w:rsidRPr="003469DB" w:rsidRDefault="00955E12" w:rsidP="00BF4DC4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>Number of absent sessions reduced</w:t>
            </w:r>
          </w:p>
          <w:p w14:paraId="49A0458C" w14:textId="512CFAF5" w:rsidR="00955E12" w:rsidRPr="003469DB" w:rsidRDefault="00955E12" w:rsidP="00BF4DC4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>Number of persistent absentees reduced</w:t>
            </w:r>
          </w:p>
        </w:tc>
      </w:tr>
      <w:tr w:rsidR="007478B1" w:rsidRPr="003469DB" w14:paraId="61676DD9" w14:textId="77777777" w:rsidTr="00FD3993">
        <w:trPr>
          <w:trHeight w:val="406"/>
        </w:trPr>
        <w:tc>
          <w:tcPr>
            <w:tcW w:w="2689" w:type="dxa"/>
            <w:shd w:val="clear" w:color="auto" w:fill="F2F0F4"/>
            <w:tcMar>
              <w:top w:w="113" w:type="dxa"/>
              <w:bottom w:w="113" w:type="dxa"/>
            </w:tcMar>
          </w:tcPr>
          <w:p w14:paraId="19EFE759" w14:textId="092A796A" w:rsidR="00D77E10" w:rsidRPr="003469DB" w:rsidRDefault="007764C7" w:rsidP="00BF4DC4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253" w:hanging="253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>To continue to improve the mental health and well-</w:t>
            </w:r>
            <w:r w:rsidRPr="003469DB">
              <w:rPr>
                <w:rFonts w:ascii="Segoe Print" w:hAnsi="Segoe Print"/>
                <w:color w:val="auto"/>
                <w:szCs w:val="20"/>
              </w:rPr>
              <w:lastRenderedPageBreak/>
              <w:t>being of pupils and staff</w:t>
            </w:r>
          </w:p>
        </w:tc>
        <w:tc>
          <w:tcPr>
            <w:tcW w:w="2835" w:type="dxa"/>
            <w:shd w:val="clear" w:color="auto" w:fill="F2F0F4"/>
          </w:tcPr>
          <w:p w14:paraId="238AF748" w14:textId="3F86BF50" w:rsidR="00D77E10" w:rsidRPr="003469DB" w:rsidRDefault="00955E12" w:rsidP="00BF4DC4">
            <w:pPr>
              <w:pStyle w:val="ListParagraph"/>
              <w:numPr>
                <w:ilvl w:val="0"/>
                <w:numId w:val="25"/>
              </w:numPr>
              <w:autoSpaceDE/>
              <w:autoSpaceDN/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lastRenderedPageBreak/>
              <w:t xml:space="preserve">Supporting our pupils and staff with mental Health and </w:t>
            </w:r>
            <w:proofErr w:type="spellStart"/>
            <w:r w:rsidRPr="003469DB">
              <w:rPr>
                <w:rFonts w:ascii="Segoe Print" w:hAnsi="Segoe Print"/>
                <w:color w:val="auto"/>
                <w:szCs w:val="20"/>
              </w:rPr>
              <w:t>well being</w:t>
            </w:r>
            <w:proofErr w:type="spellEnd"/>
            <w:r w:rsidRPr="003469DB">
              <w:rPr>
                <w:rFonts w:ascii="Segoe Print" w:hAnsi="Segoe Print"/>
                <w:color w:val="auto"/>
                <w:szCs w:val="20"/>
              </w:rPr>
              <w:t xml:space="preserve"> sessions</w:t>
            </w:r>
          </w:p>
          <w:p w14:paraId="00EA7788" w14:textId="5096EBC4" w:rsidR="00955E12" w:rsidRPr="003469DB" w:rsidRDefault="00955E12" w:rsidP="00BF4DC4">
            <w:pPr>
              <w:pStyle w:val="ListParagraph"/>
              <w:numPr>
                <w:ilvl w:val="0"/>
                <w:numId w:val="25"/>
              </w:numPr>
              <w:autoSpaceDE/>
              <w:autoSpaceDN/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lastRenderedPageBreak/>
              <w:t>PSHE lessons to address and discuss any issues raised</w:t>
            </w:r>
          </w:p>
          <w:p w14:paraId="44E14F48" w14:textId="24AEEAF8" w:rsidR="00955E12" w:rsidRPr="003469DB" w:rsidRDefault="00955E12" w:rsidP="00BF4DC4">
            <w:pPr>
              <w:pStyle w:val="ListParagraph"/>
              <w:numPr>
                <w:ilvl w:val="0"/>
                <w:numId w:val="25"/>
              </w:numPr>
              <w:autoSpaceDE/>
              <w:autoSpaceDN/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 xml:space="preserve">DSLs to be aware of any well-being issues </w:t>
            </w:r>
          </w:p>
          <w:p w14:paraId="698A512F" w14:textId="0196CE83" w:rsidR="00955E12" w:rsidRPr="003469DB" w:rsidRDefault="00955E12" w:rsidP="00BF4DC4">
            <w:pPr>
              <w:pStyle w:val="ListParagraph"/>
              <w:numPr>
                <w:ilvl w:val="0"/>
                <w:numId w:val="25"/>
              </w:numPr>
              <w:autoSpaceDE/>
              <w:autoSpaceDN/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>Family Support worker in place to support pupils and families</w:t>
            </w:r>
          </w:p>
          <w:p w14:paraId="3E976BD8" w14:textId="77777777" w:rsidR="00D77E10" w:rsidRPr="003469DB" w:rsidRDefault="000A71AD" w:rsidP="00BF4DC4">
            <w:pPr>
              <w:pStyle w:val="ListParagraph"/>
              <w:numPr>
                <w:ilvl w:val="0"/>
                <w:numId w:val="25"/>
              </w:numPr>
              <w:autoSpaceDE/>
              <w:autoSpaceDN/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 xml:space="preserve">Continuous checking in with staff and focusing on workload and work life balance </w:t>
            </w:r>
          </w:p>
          <w:p w14:paraId="3D303CCB" w14:textId="3525CBF9" w:rsidR="000A71AD" w:rsidRPr="003469DB" w:rsidRDefault="000A71AD" w:rsidP="00BF4DC4">
            <w:pPr>
              <w:pStyle w:val="ListParagraph"/>
              <w:numPr>
                <w:ilvl w:val="0"/>
                <w:numId w:val="25"/>
              </w:numPr>
              <w:autoSpaceDE/>
              <w:autoSpaceDN/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 xml:space="preserve">Support for pupils and families through mental health support team </w:t>
            </w:r>
          </w:p>
        </w:tc>
        <w:tc>
          <w:tcPr>
            <w:tcW w:w="2835" w:type="dxa"/>
            <w:shd w:val="clear" w:color="auto" w:fill="F2F0F4"/>
          </w:tcPr>
          <w:p w14:paraId="2D845762" w14:textId="77777777" w:rsidR="00D77E10" w:rsidRPr="003469DB" w:rsidRDefault="000A71AD" w:rsidP="00BF4DC4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lastRenderedPageBreak/>
              <w:t xml:space="preserve">SLT/ Trust well being group </w:t>
            </w:r>
          </w:p>
          <w:p w14:paraId="1560D3C1" w14:textId="77777777" w:rsidR="000A71AD" w:rsidRPr="003469DB" w:rsidRDefault="000A71AD" w:rsidP="00BF4DC4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>Family support worker</w:t>
            </w:r>
          </w:p>
          <w:p w14:paraId="501B265F" w14:textId="77777777" w:rsidR="000A71AD" w:rsidRPr="003469DB" w:rsidRDefault="000A71AD" w:rsidP="00BF4DC4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lastRenderedPageBreak/>
              <w:t xml:space="preserve">Teachers and LSAs </w:t>
            </w:r>
          </w:p>
          <w:p w14:paraId="7E991255" w14:textId="0A3BB9BE" w:rsidR="000A71AD" w:rsidRPr="003469DB" w:rsidRDefault="000A71AD" w:rsidP="00BF4DC4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 xml:space="preserve">Mental Health Support team </w:t>
            </w:r>
          </w:p>
        </w:tc>
        <w:tc>
          <w:tcPr>
            <w:tcW w:w="2835" w:type="dxa"/>
            <w:shd w:val="clear" w:color="auto" w:fill="F2F0F4"/>
            <w:tcMar>
              <w:top w:w="113" w:type="dxa"/>
              <w:bottom w:w="113" w:type="dxa"/>
            </w:tcMar>
          </w:tcPr>
          <w:p w14:paraId="32D971B1" w14:textId="77777777" w:rsidR="00D77E10" w:rsidRPr="003469DB" w:rsidRDefault="000A71AD" w:rsidP="00BF4DC4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lastRenderedPageBreak/>
              <w:t>CPD from Mental health support team</w:t>
            </w:r>
          </w:p>
          <w:p w14:paraId="6A295540" w14:textId="1CD6ED1F" w:rsidR="000A71AD" w:rsidRPr="003469DB" w:rsidRDefault="00B811D3" w:rsidP="00BF4DC4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 xml:space="preserve">Release for wellbeing committee member </w:t>
            </w:r>
            <w:r w:rsidR="00326981" w:rsidRPr="003469DB">
              <w:rPr>
                <w:rFonts w:ascii="Segoe Print" w:hAnsi="Segoe Print"/>
                <w:color w:val="auto"/>
                <w:szCs w:val="20"/>
              </w:rPr>
              <w:lastRenderedPageBreak/>
              <w:t xml:space="preserve">½ day termly release </w:t>
            </w:r>
          </w:p>
          <w:p w14:paraId="516137DF" w14:textId="44B0BF54" w:rsidR="00B811D3" w:rsidRPr="003469DB" w:rsidRDefault="00612E6D" w:rsidP="00BF4DC4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>Mental health lead training updates</w:t>
            </w:r>
          </w:p>
        </w:tc>
        <w:tc>
          <w:tcPr>
            <w:tcW w:w="2551" w:type="dxa"/>
            <w:shd w:val="clear" w:color="auto" w:fill="F2F0F4"/>
          </w:tcPr>
          <w:p w14:paraId="273A7008" w14:textId="77777777" w:rsidR="00D77E10" w:rsidRPr="003469DB" w:rsidRDefault="001B70FB" w:rsidP="00BF4DC4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lastRenderedPageBreak/>
              <w:t>Regular check in with staff and pupils</w:t>
            </w:r>
          </w:p>
          <w:p w14:paraId="38DE140A" w14:textId="1AD3851F" w:rsidR="001B70FB" w:rsidRPr="003469DB" w:rsidRDefault="001B70FB" w:rsidP="00BF4DC4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>Pupil perceptions</w:t>
            </w:r>
          </w:p>
          <w:p w14:paraId="268189D0" w14:textId="7C4E1557" w:rsidR="001B70FB" w:rsidRPr="003469DB" w:rsidRDefault="001B70FB" w:rsidP="00BF4DC4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lastRenderedPageBreak/>
              <w:t>Staff meeting agendas and minutes</w:t>
            </w:r>
          </w:p>
          <w:p w14:paraId="2FC420C8" w14:textId="77777777" w:rsidR="001B70FB" w:rsidRPr="003469DB" w:rsidRDefault="001B70FB" w:rsidP="00BF4DC4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 xml:space="preserve">Governor monitoring </w:t>
            </w:r>
          </w:p>
          <w:p w14:paraId="19A93C8E" w14:textId="7EA67AD3" w:rsidR="003721E8" w:rsidRPr="003469DB" w:rsidRDefault="003721E8" w:rsidP="00BF4DC4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 xml:space="preserve">Supervision for headteachers / deputy heads and TLR </w:t>
            </w:r>
          </w:p>
        </w:tc>
        <w:tc>
          <w:tcPr>
            <w:tcW w:w="2049" w:type="dxa"/>
            <w:shd w:val="clear" w:color="auto" w:fill="F2F0F4"/>
          </w:tcPr>
          <w:p w14:paraId="28CB53B5" w14:textId="77777777" w:rsidR="00D77E10" w:rsidRPr="003469DB" w:rsidRDefault="00612E6D" w:rsidP="00BF4DC4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lastRenderedPageBreak/>
              <w:t xml:space="preserve">Mental health and wellbeing of staff is acknowledged </w:t>
            </w:r>
            <w:r w:rsidRPr="003469DB">
              <w:rPr>
                <w:rFonts w:ascii="Segoe Print" w:hAnsi="Segoe Print"/>
                <w:color w:val="auto"/>
                <w:szCs w:val="20"/>
              </w:rPr>
              <w:lastRenderedPageBreak/>
              <w:t xml:space="preserve">and addressed </w:t>
            </w:r>
            <w:r w:rsidR="003721E8" w:rsidRPr="003469DB">
              <w:rPr>
                <w:rFonts w:ascii="Segoe Print" w:hAnsi="Segoe Print"/>
                <w:color w:val="auto"/>
                <w:szCs w:val="20"/>
              </w:rPr>
              <w:t>– support is given to those who require it</w:t>
            </w:r>
          </w:p>
          <w:p w14:paraId="0C84E590" w14:textId="74B604FD" w:rsidR="003721E8" w:rsidRPr="003469DB" w:rsidRDefault="003721E8" w:rsidP="00BF4DC4">
            <w:pPr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</w:p>
        </w:tc>
      </w:tr>
      <w:tr w:rsidR="007478B1" w:rsidRPr="003469DB" w14:paraId="7C2FA1E5" w14:textId="77777777" w:rsidTr="00BF4DC4">
        <w:trPr>
          <w:trHeight w:val="667"/>
        </w:trPr>
        <w:tc>
          <w:tcPr>
            <w:tcW w:w="2689" w:type="dxa"/>
            <w:shd w:val="clear" w:color="auto" w:fill="F2F0F4"/>
            <w:tcMar>
              <w:top w:w="113" w:type="dxa"/>
              <w:bottom w:w="113" w:type="dxa"/>
            </w:tcMar>
          </w:tcPr>
          <w:p w14:paraId="57EE01EF" w14:textId="2D86DC42" w:rsidR="00D77E10" w:rsidRPr="003469DB" w:rsidRDefault="002B0D87" w:rsidP="00BF4DC4">
            <w:pPr>
              <w:pStyle w:val="Bullets-Twinkl"/>
              <w:numPr>
                <w:ilvl w:val="0"/>
                <w:numId w:val="16"/>
              </w:numPr>
              <w:spacing w:after="0" w:line="240" w:lineRule="auto"/>
              <w:ind w:left="254" w:hanging="254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lastRenderedPageBreak/>
              <w:t>Consistently apply the Positive Behaviour Policy, including the deployment of TPP, ‘structured conversations’ to support behaviour management</w:t>
            </w:r>
          </w:p>
        </w:tc>
        <w:tc>
          <w:tcPr>
            <w:tcW w:w="2835" w:type="dxa"/>
            <w:shd w:val="clear" w:color="auto" w:fill="F2F0F4"/>
          </w:tcPr>
          <w:p w14:paraId="60CD2170" w14:textId="29B5F8AB" w:rsidR="00D77E10" w:rsidRPr="003469DB" w:rsidRDefault="00534F6F" w:rsidP="00BF4DC4">
            <w:pPr>
              <w:pStyle w:val="ListParagraph"/>
              <w:numPr>
                <w:ilvl w:val="0"/>
                <w:numId w:val="25"/>
              </w:numPr>
              <w:autoSpaceDE/>
              <w:autoSpaceDN/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 xml:space="preserve">All staff follow the positive behaviour policy and use the structured conversations from TPP </w:t>
            </w:r>
          </w:p>
          <w:p w14:paraId="3888A9F1" w14:textId="07D0B614" w:rsidR="00D77E10" w:rsidRPr="003469DB" w:rsidRDefault="00D77E10" w:rsidP="00BF4DC4">
            <w:pPr>
              <w:autoSpaceDE/>
              <w:autoSpaceDN/>
              <w:spacing w:after="0" w:line="240" w:lineRule="auto"/>
              <w:ind w:firstLine="60"/>
              <w:jc w:val="left"/>
              <w:rPr>
                <w:rFonts w:ascii="Segoe Print" w:hAnsi="Segoe Print"/>
                <w:color w:val="auto"/>
                <w:szCs w:val="20"/>
              </w:rPr>
            </w:pPr>
          </w:p>
          <w:p w14:paraId="6DEC5DBC" w14:textId="6CE5CB1F" w:rsidR="00D77E10" w:rsidRPr="003469DB" w:rsidRDefault="00D77E10" w:rsidP="00BF4DC4">
            <w:pPr>
              <w:autoSpaceDE/>
              <w:autoSpaceDN/>
              <w:spacing w:after="0" w:line="240" w:lineRule="auto"/>
              <w:ind w:firstLine="135"/>
              <w:jc w:val="left"/>
              <w:rPr>
                <w:rFonts w:ascii="Segoe Print" w:hAnsi="Segoe Print"/>
                <w:color w:val="auto"/>
                <w:szCs w:val="20"/>
              </w:rPr>
            </w:pPr>
          </w:p>
        </w:tc>
        <w:tc>
          <w:tcPr>
            <w:tcW w:w="2835" w:type="dxa"/>
            <w:shd w:val="clear" w:color="auto" w:fill="F2F0F4"/>
          </w:tcPr>
          <w:p w14:paraId="44B08BA0" w14:textId="77777777" w:rsidR="00D77E10" w:rsidRPr="003469DB" w:rsidRDefault="00534F6F" w:rsidP="00BF4DC4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>SLT</w:t>
            </w:r>
          </w:p>
          <w:p w14:paraId="6B9A6C8D" w14:textId="77777777" w:rsidR="00534F6F" w:rsidRPr="003469DB" w:rsidRDefault="00534F6F" w:rsidP="00BF4DC4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>Teachers</w:t>
            </w:r>
          </w:p>
          <w:p w14:paraId="03147A55" w14:textId="77777777" w:rsidR="00534F6F" w:rsidRPr="003469DB" w:rsidRDefault="00534F6F" w:rsidP="00BF4DC4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>LSAs</w:t>
            </w:r>
          </w:p>
          <w:p w14:paraId="1FD4F7AD" w14:textId="6AD6D020" w:rsidR="00534F6F" w:rsidRPr="003469DB" w:rsidRDefault="00534F6F" w:rsidP="00BF4DC4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 xml:space="preserve">Governors </w:t>
            </w:r>
          </w:p>
        </w:tc>
        <w:tc>
          <w:tcPr>
            <w:tcW w:w="2835" w:type="dxa"/>
            <w:shd w:val="clear" w:color="auto" w:fill="F2F0F4"/>
            <w:tcMar>
              <w:top w:w="113" w:type="dxa"/>
              <w:bottom w:w="113" w:type="dxa"/>
            </w:tcMar>
          </w:tcPr>
          <w:p w14:paraId="41F1A250" w14:textId="4848D479" w:rsidR="00D77E10" w:rsidRPr="003469DB" w:rsidRDefault="003721E8" w:rsidP="00BF4DC4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 xml:space="preserve">TPP training for all staff </w:t>
            </w:r>
            <w:r w:rsidR="00534F6F" w:rsidRPr="003469DB">
              <w:rPr>
                <w:rFonts w:ascii="Segoe Print" w:hAnsi="Segoe Print"/>
                <w:color w:val="auto"/>
                <w:szCs w:val="20"/>
              </w:rPr>
              <w:t>through staff meetings and LSA meetings</w:t>
            </w:r>
          </w:p>
          <w:p w14:paraId="482E5D6C" w14:textId="766DB59C" w:rsidR="00534F6F" w:rsidRPr="003469DB" w:rsidRDefault="003721E8" w:rsidP="00BF4DC4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 xml:space="preserve">Train the trainer CPD for SLT </w:t>
            </w:r>
            <w:r w:rsidR="00534F6F" w:rsidRPr="003469DB">
              <w:rPr>
                <w:rFonts w:ascii="Segoe Print" w:hAnsi="Segoe Print"/>
                <w:color w:val="auto"/>
                <w:szCs w:val="20"/>
              </w:rPr>
              <w:t xml:space="preserve">in TPP – Cost unknown </w:t>
            </w:r>
          </w:p>
        </w:tc>
        <w:tc>
          <w:tcPr>
            <w:tcW w:w="2551" w:type="dxa"/>
            <w:shd w:val="clear" w:color="auto" w:fill="F2F0F4"/>
          </w:tcPr>
          <w:p w14:paraId="02DA667C" w14:textId="77777777" w:rsidR="00D77E10" w:rsidRPr="003469DB" w:rsidRDefault="00F24DAE" w:rsidP="00BF4DC4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>My Concern</w:t>
            </w:r>
          </w:p>
          <w:p w14:paraId="1F3587FB" w14:textId="77777777" w:rsidR="00F24DAE" w:rsidRPr="003469DB" w:rsidRDefault="00F24DAE" w:rsidP="00BF4DC4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>Staff meeting agenda and minutes</w:t>
            </w:r>
          </w:p>
          <w:p w14:paraId="2CB29594" w14:textId="77777777" w:rsidR="00F24DAE" w:rsidRPr="003469DB" w:rsidRDefault="00F63F6F" w:rsidP="00BF4DC4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>Pupil perceptions</w:t>
            </w:r>
          </w:p>
          <w:p w14:paraId="35C2CD34" w14:textId="3F98134B" w:rsidR="00F63F6F" w:rsidRPr="003469DB" w:rsidRDefault="00F63F6F" w:rsidP="00BF4DC4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 xml:space="preserve">Learning walks of the classroom and climate walks of the playground. </w:t>
            </w:r>
          </w:p>
        </w:tc>
        <w:tc>
          <w:tcPr>
            <w:tcW w:w="2049" w:type="dxa"/>
            <w:shd w:val="clear" w:color="auto" w:fill="F2F0F4"/>
          </w:tcPr>
          <w:p w14:paraId="0D471CFC" w14:textId="714068AE" w:rsidR="00D77E10" w:rsidRPr="003469DB" w:rsidRDefault="00F24DAE" w:rsidP="00BF4DC4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255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 xml:space="preserve">The number behaviour incidents </w:t>
            </w:r>
            <w:proofErr w:type="gramStart"/>
            <w:r w:rsidRPr="003469DB">
              <w:rPr>
                <w:rFonts w:ascii="Segoe Print" w:hAnsi="Segoe Print"/>
                <w:color w:val="auto"/>
                <w:szCs w:val="20"/>
              </w:rPr>
              <w:t>decreases</w:t>
            </w:r>
            <w:proofErr w:type="gramEnd"/>
            <w:r w:rsidRPr="003469DB">
              <w:rPr>
                <w:rFonts w:ascii="Segoe Print" w:hAnsi="Segoe Print"/>
                <w:color w:val="auto"/>
                <w:szCs w:val="20"/>
              </w:rPr>
              <w:t xml:space="preserve"> with children being able to regulate emotions effectively through </w:t>
            </w:r>
            <w:r w:rsidRPr="003469DB">
              <w:rPr>
                <w:rFonts w:ascii="Segoe Print" w:hAnsi="Segoe Print"/>
                <w:color w:val="auto"/>
                <w:szCs w:val="20"/>
              </w:rPr>
              <w:lastRenderedPageBreak/>
              <w:t>support of the adults in school</w:t>
            </w:r>
          </w:p>
        </w:tc>
      </w:tr>
      <w:tr w:rsidR="00F63F6F" w:rsidRPr="003469DB" w14:paraId="6DBE07C4" w14:textId="77777777" w:rsidTr="00C100CA">
        <w:trPr>
          <w:trHeight w:val="582"/>
        </w:trPr>
        <w:tc>
          <w:tcPr>
            <w:tcW w:w="15794" w:type="dxa"/>
            <w:gridSpan w:val="6"/>
            <w:shd w:val="clear" w:color="auto" w:fill="F2F0F4"/>
            <w:tcMar>
              <w:top w:w="113" w:type="dxa"/>
              <w:bottom w:w="113" w:type="dxa"/>
            </w:tcMar>
            <w:vAlign w:val="center"/>
          </w:tcPr>
          <w:p w14:paraId="3192F497" w14:textId="7E7D1327" w:rsidR="00F63F6F" w:rsidRPr="003469DB" w:rsidRDefault="00F63F6F" w:rsidP="00BF4DC4">
            <w:pPr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lastRenderedPageBreak/>
              <w:t xml:space="preserve">January Update:  </w:t>
            </w:r>
          </w:p>
        </w:tc>
      </w:tr>
      <w:tr w:rsidR="00F63F6F" w:rsidRPr="003469DB" w14:paraId="1BE04656" w14:textId="77777777" w:rsidTr="00C100CA">
        <w:trPr>
          <w:trHeight w:val="582"/>
        </w:trPr>
        <w:tc>
          <w:tcPr>
            <w:tcW w:w="15794" w:type="dxa"/>
            <w:gridSpan w:val="6"/>
            <w:shd w:val="clear" w:color="auto" w:fill="F2F0F4"/>
            <w:tcMar>
              <w:top w:w="113" w:type="dxa"/>
              <w:bottom w:w="113" w:type="dxa"/>
            </w:tcMar>
          </w:tcPr>
          <w:p w14:paraId="0E7E3C69" w14:textId="05F721F2" w:rsidR="00F63F6F" w:rsidRPr="003469DB" w:rsidRDefault="00F63F6F" w:rsidP="00BF4DC4">
            <w:pPr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>April Update:</w:t>
            </w:r>
          </w:p>
        </w:tc>
      </w:tr>
      <w:tr w:rsidR="00F63F6F" w:rsidRPr="003469DB" w14:paraId="799A4258" w14:textId="77777777" w:rsidTr="00C100CA">
        <w:trPr>
          <w:trHeight w:val="582"/>
        </w:trPr>
        <w:tc>
          <w:tcPr>
            <w:tcW w:w="15794" w:type="dxa"/>
            <w:gridSpan w:val="6"/>
            <w:shd w:val="clear" w:color="auto" w:fill="F2F0F4"/>
            <w:tcMar>
              <w:top w:w="113" w:type="dxa"/>
              <w:bottom w:w="113" w:type="dxa"/>
            </w:tcMar>
            <w:vAlign w:val="center"/>
          </w:tcPr>
          <w:p w14:paraId="7FD06AB3" w14:textId="2DF02AC6" w:rsidR="00F63F6F" w:rsidRPr="003469DB" w:rsidRDefault="00F63F6F" w:rsidP="00BF4DC4">
            <w:pPr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>July Update:</w:t>
            </w:r>
          </w:p>
        </w:tc>
      </w:tr>
    </w:tbl>
    <w:p w14:paraId="396BE939" w14:textId="3442A96A" w:rsidR="00D77E10" w:rsidRPr="003469DB" w:rsidRDefault="00D77E10" w:rsidP="00C51945">
      <w:pPr>
        <w:suppressAutoHyphens w:val="0"/>
        <w:autoSpaceDE/>
        <w:autoSpaceDN/>
        <w:adjustRightInd/>
        <w:spacing w:after="0" w:line="240" w:lineRule="auto"/>
        <w:jc w:val="left"/>
        <w:textAlignment w:val="auto"/>
        <w:rPr>
          <w:rFonts w:ascii="Segoe Print" w:hAnsi="Segoe Print"/>
          <w:szCs w:val="20"/>
          <w:lang w:eastAsia="en-US"/>
        </w:rPr>
      </w:pPr>
    </w:p>
    <w:tbl>
      <w:tblPr>
        <w:tblStyle w:val="TableGrid"/>
        <w:tblpPr w:leftFromText="181" w:rightFromText="181" w:horzAnchor="page" w:tblpXSpec="center" w:tblpYSpec="top"/>
        <w:tblW w:w="15794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CellMar>
          <w:top w:w="170" w:type="dxa"/>
          <w:left w:w="170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2664"/>
        <w:gridCol w:w="2817"/>
        <w:gridCol w:w="2809"/>
        <w:gridCol w:w="2806"/>
        <w:gridCol w:w="2539"/>
        <w:gridCol w:w="2159"/>
      </w:tblGrid>
      <w:tr w:rsidR="00D77E10" w:rsidRPr="003469DB" w14:paraId="6FC6A482" w14:textId="77777777" w:rsidTr="007764C7">
        <w:trPr>
          <w:trHeight w:val="57"/>
        </w:trPr>
        <w:tc>
          <w:tcPr>
            <w:tcW w:w="8359" w:type="dxa"/>
            <w:gridSpan w:val="3"/>
            <w:shd w:val="clear" w:color="auto" w:fill="FFFFFF"/>
            <w:tcMar>
              <w:top w:w="113" w:type="dxa"/>
              <w:bottom w:w="113" w:type="dxa"/>
            </w:tcMar>
            <w:vAlign w:val="center"/>
          </w:tcPr>
          <w:p w14:paraId="5CD35A9D" w14:textId="1DC39ED9" w:rsidR="00D77E10" w:rsidRPr="00BF4DC4" w:rsidRDefault="001013C4" w:rsidP="00C51945">
            <w:pPr>
              <w:pStyle w:val="Heading3"/>
              <w:spacing w:before="0" w:line="240" w:lineRule="auto"/>
              <w:jc w:val="left"/>
              <w:rPr>
                <w:rFonts w:ascii="Segoe Print" w:hAnsi="Segoe Print"/>
                <w:color w:val="1C1C1C" w:themeColor="text1"/>
                <w:sz w:val="20"/>
                <w:szCs w:val="20"/>
              </w:rPr>
            </w:pPr>
            <w:r w:rsidRPr="00BF4DC4">
              <w:rPr>
                <w:rFonts w:ascii="Segoe Print" w:hAnsi="Segoe Print"/>
                <w:color w:val="1C1C1C" w:themeColor="text1"/>
                <w:sz w:val="20"/>
                <w:szCs w:val="20"/>
              </w:rPr>
              <w:lastRenderedPageBreak/>
              <w:t>Personal Development</w:t>
            </w:r>
            <w:r w:rsidR="00D77E10" w:rsidRPr="00BF4DC4">
              <w:rPr>
                <w:rFonts w:ascii="Segoe Print" w:hAnsi="Segoe Print"/>
                <w:color w:val="1C1C1C" w:themeColor="text1"/>
                <w:sz w:val="20"/>
                <w:szCs w:val="20"/>
              </w:rPr>
              <w:t xml:space="preserve"> </w:t>
            </w:r>
            <w:r w:rsidR="004F2F90" w:rsidRPr="00BF4DC4">
              <w:rPr>
                <w:rFonts w:ascii="Segoe Print" w:hAnsi="Segoe Print"/>
                <w:b w:val="0"/>
                <w:bCs w:val="0"/>
                <w:color w:val="1C1C1C" w:themeColor="text1"/>
                <w:sz w:val="20"/>
                <w:szCs w:val="20"/>
              </w:rPr>
              <w:t>2024-2025</w:t>
            </w:r>
          </w:p>
        </w:tc>
        <w:tc>
          <w:tcPr>
            <w:tcW w:w="7435" w:type="dxa"/>
            <w:gridSpan w:val="3"/>
            <w:shd w:val="clear" w:color="auto" w:fill="FFFFFF"/>
            <w:vAlign w:val="center"/>
          </w:tcPr>
          <w:p w14:paraId="334817D2" w14:textId="77777777" w:rsidR="00D77E10" w:rsidRPr="00BF4DC4" w:rsidRDefault="00D77E10" w:rsidP="00C51945">
            <w:pPr>
              <w:pStyle w:val="Heading4"/>
              <w:spacing w:after="0" w:line="240" w:lineRule="auto"/>
              <w:jc w:val="left"/>
              <w:rPr>
                <w:rFonts w:ascii="Segoe Print" w:hAnsi="Segoe Print"/>
                <w:color w:val="1C1C1C" w:themeColor="text1"/>
                <w:sz w:val="20"/>
                <w:szCs w:val="20"/>
              </w:rPr>
            </w:pPr>
            <w:r w:rsidRPr="00BF4DC4">
              <w:rPr>
                <w:rFonts w:ascii="Segoe Print" w:hAnsi="Segoe Print"/>
                <w:color w:val="1C1C1C" w:themeColor="text1"/>
                <w:sz w:val="20"/>
                <w:szCs w:val="20"/>
              </w:rPr>
              <w:t xml:space="preserve">£ Cost </w:t>
            </w:r>
            <w:r w:rsidRPr="00BF4DC4">
              <w:rPr>
                <w:rFonts w:ascii="Segoe Print" w:hAnsi="Segoe Print"/>
                <w:b w:val="0"/>
                <w:bCs/>
                <w:color w:val="1C1C1C" w:themeColor="text1"/>
                <w:sz w:val="20"/>
                <w:szCs w:val="20"/>
              </w:rPr>
              <w:t>(excluding PP and SF)</w:t>
            </w:r>
          </w:p>
        </w:tc>
      </w:tr>
      <w:tr w:rsidR="007764C7" w:rsidRPr="003469DB" w14:paraId="61073742" w14:textId="77777777" w:rsidTr="007764C7">
        <w:trPr>
          <w:trHeight w:val="357"/>
        </w:trPr>
        <w:tc>
          <w:tcPr>
            <w:tcW w:w="2689" w:type="dxa"/>
            <w:shd w:val="clear" w:color="auto" w:fill="A50021"/>
            <w:tcMar>
              <w:top w:w="113" w:type="dxa"/>
              <w:bottom w:w="113" w:type="dxa"/>
            </w:tcMar>
          </w:tcPr>
          <w:p w14:paraId="7F3E3DCB" w14:textId="4E9A486C" w:rsidR="007764C7" w:rsidRPr="003469DB" w:rsidRDefault="007764C7" w:rsidP="00C51945">
            <w:pPr>
              <w:pStyle w:val="Heading4"/>
              <w:spacing w:after="0" w:line="240" w:lineRule="auto"/>
              <w:jc w:val="left"/>
              <w:rPr>
                <w:rFonts w:ascii="Segoe Print" w:hAnsi="Segoe Print" w:cs="Times New Roman"/>
                <w:color w:val="FFFFFF" w:themeColor="background1"/>
                <w:sz w:val="20"/>
                <w:szCs w:val="20"/>
              </w:rPr>
            </w:pPr>
            <w:r w:rsidRPr="003469DB">
              <w:rPr>
                <w:rFonts w:ascii="Segoe Print" w:hAnsi="Segoe Print"/>
                <w:color w:val="FFFFFF" w:themeColor="background1"/>
                <w:sz w:val="20"/>
                <w:szCs w:val="20"/>
              </w:rPr>
              <w:t>Action</w:t>
            </w:r>
          </w:p>
        </w:tc>
        <w:tc>
          <w:tcPr>
            <w:tcW w:w="2835" w:type="dxa"/>
            <w:shd w:val="clear" w:color="auto" w:fill="A50021"/>
          </w:tcPr>
          <w:p w14:paraId="11D59819" w14:textId="1A703540" w:rsidR="007764C7" w:rsidRPr="003469DB" w:rsidRDefault="007764C7" w:rsidP="00C51945">
            <w:pPr>
              <w:pStyle w:val="Heading4"/>
              <w:spacing w:after="0" w:line="240" w:lineRule="auto"/>
              <w:jc w:val="left"/>
              <w:rPr>
                <w:rFonts w:ascii="Segoe Print" w:hAnsi="Segoe Print" w:cs="Times New Roman"/>
                <w:color w:val="FFFFFF" w:themeColor="background1"/>
                <w:sz w:val="20"/>
                <w:szCs w:val="20"/>
              </w:rPr>
            </w:pPr>
            <w:r w:rsidRPr="003469DB">
              <w:rPr>
                <w:rFonts w:ascii="Segoe Print" w:hAnsi="Segoe Print"/>
                <w:color w:val="FFFFFF" w:themeColor="background1"/>
                <w:sz w:val="20"/>
                <w:szCs w:val="20"/>
              </w:rPr>
              <w:t>How will this be achieved?</w:t>
            </w:r>
          </w:p>
        </w:tc>
        <w:tc>
          <w:tcPr>
            <w:tcW w:w="2835" w:type="dxa"/>
            <w:shd w:val="clear" w:color="auto" w:fill="A50021"/>
          </w:tcPr>
          <w:p w14:paraId="4A38BA98" w14:textId="65C8AC9E" w:rsidR="007764C7" w:rsidRPr="003469DB" w:rsidRDefault="007764C7" w:rsidP="00C51945">
            <w:pPr>
              <w:pStyle w:val="Heading4"/>
              <w:spacing w:after="0" w:line="240" w:lineRule="auto"/>
              <w:jc w:val="left"/>
              <w:rPr>
                <w:rFonts w:ascii="Segoe Print" w:hAnsi="Segoe Print" w:cs="Times New Roman"/>
                <w:color w:val="FFFFFF" w:themeColor="background1"/>
                <w:sz w:val="20"/>
                <w:szCs w:val="20"/>
              </w:rPr>
            </w:pPr>
            <w:r w:rsidRPr="003469DB">
              <w:rPr>
                <w:rFonts w:ascii="Segoe Print" w:hAnsi="Segoe Print"/>
                <w:color w:val="FFFFFF" w:themeColor="background1"/>
                <w:sz w:val="20"/>
                <w:szCs w:val="20"/>
              </w:rPr>
              <w:t>By Whom?</w:t>
            </w:r>
          </w:p>
        </w:tc>
        <w:tc>
          <w:tcPr>
            <w:tcW w:w="2835" w:type="dxa"/>
            <w:shd w:val="clear" w:color="auto" w:fill="A50021"/>
            <w:tcMar>
              <w:top w:w="113" w:type="dxa"/>
              <w:bottom w:w="113" w:type="dxa"/>
            </w:tcMar>
          </w:tcPr>
          <w:p w14:paraId="4E930BE9" w14:textId="77777777" w:rsidR="007764C7" w:rsidRPr="003469DB" w:rsidRDefault="007764C7" w:rsidP="00C51945">
            <w:pPr>
              <w:pStyle w:val="Heading4"/>
              <w:spacing w:after="0" w:line="240" w:lineRule="auto"/>
              <w:jc w:val="left"/>
              <w:rPr>
                <w:rFonts w:ascii="Segoe Print" w:hAnsi="Segoe Print"/>
                <w:color w:val="FFFFFF" w:themeColor="background1"/>
                <w:sz w:val="20"/>
                <w:szCs w:val="20"/>
              </w:rPr>
            </w:pPr>
            <w:r w:rsidRPr="003469DB">
              <w:rPr>
                <w:rFonts w:ascii="Segoe Print" w:hAnsi="Segoe Print"/>
                <w:color w:val="FFFFFF" w:themeColor="background1"/>
                <w:sz w:val="20"/>
                <w:szCs w:val="20"/>
              </w:rPr>
              <w:t>Cost</w:t>
            </w:r>
          </w:p>
          <w:p w14:paraId="2CCB8EC1" w14:textId="7A3CC5E1" w:rsidR="007764C7" w:rsidRPr="003469DB" w:rsidRDefault="007764C7" w:rsidP="00C51945">
            <w:pPr>
              <w:pStyle w:val="Heading4"/>
              <w:spacing w:after="0" w:line="240" w:lineRule="auto"/>
              <w:jc w:val="left"/>
              <w:rPr>
                <w:rFonts w:ascii="Segoe Print" w:hAnsi="Segoe Print" w:cs="Times New Roman"/>
                <w:b w:val="0"/>
                <w:bCs/>
                <w:color w:val="FFFFFF" w:themeColor="background1"/>
                <w:sz w:val="20"/>
                <w:szCs w:val="20"/>
              </w:rPr>
            </w:pPr>
            <w:r w:rsidRPr="003469DB">
              <w:rPr>
                <w:rFonts w:ascii="Segoe Print" w:eastAsia="Play" w:hAnsi="Segoe Print" w:cs="Play"/>
                <w:b w:val="0"/>
                <w:bCs/>
                <w:color w:val="FFFFFF" w:themeColor="background1"/>
                <w:sz w:val="20"/>
                <w:szCs w:val="20"/>
              </w:rPr>
              <w:t>Resources, CPD</w:t>
            </w:r>
          </w:p>
        </w:tc>
        <w:tc>
          <w:tcPr>
            <w:tcW w:w="2551" w:type="dxa"/>
            <w:shd w:val="clear" w:color="auto" w:fill="A50021"/>
          </w:tcPr>
          <w:p w14:paraId="183053DD" w14:textId="3A2DD1E3" w:rsidR="007764C7" w:rsidRPr="003469DB" w:rsidRDefault="007764C7" w:rsidP="00C51945">
            <w:pPr>
              <w:pStyle w:val="Heading4"/>
              <w:spacing w:after="0" w:line="240" w:lineRule="auto"/>
              <w:jc w:val="left"/>
              <w:rPr>
                <w:rFonts w:ascii="Segoe Print" w:hAnsi="Segoe Print" w:cs="Times New Roman"/>
                <w:color w:val="FFFFFF" w:themeColor="background1"/>
                <w:sz w:val="20"/>
                <w:szCs w:val="20"/>
              </w:rPr>
            </w:pPr>
            <w:r w:rsidRPr="003469DB">
              <w:rPr>
                <w:rFonts w:ascii="Segoe Print" w:hAnsi="Segoe Print"/>
                <w:color w:val="FFFFFF" w:themeColor="background1"/>
                <w:sz w:val="20"/>
                <w:szCs w:val="20"/>
              </w:rPr>
              <w:t xml:space="preserve">Monitoring </w:t>
            </w:r>
          </w:p>
        </w:tc>
        <w:tc>
          <w:tcPr>
            <w:tcW w:w="2049" w:type="dxa"/>
            <w:shd w:val="clear" w:color="auto" w:fill="A50021"/>
          </w:tcPr>
          <w:p w14:paraId="110DFF48" w14:textId="5CBE8A85" w:rsidR="007764C7" w:rsidRPr="003469DB" w:rsidRDefault="007764C7" w:rsidP="00C51945">
            <w:pPr>
              <w:pStyle w:val="Heading4"/>
              <w:spacing w:after="0" w:line="240" w:lineRule="auto"/>
              <w:jc w:val="left"/>
              <w:rPr>
                <w:rFonts w:ascii="Segoe Print" w:hAnsi="Segoe Print" w:cs="Times New Roman"/>
                <w:color w:val="FFFFFF" w:themeColor="background1"/>
                <w:sz w:val="20"/>
                <w:szCs w:val="20"/>
              </w:rPr>
            </w:pPr>
            <w:r w:rsidRPr="003469DB">
              <w:rPr>
                <w:rFonts w:ascii="Segoe Print" w:hAnsi="Segoe Print" w:cs="Times New Roman"/>
                <w:color w:val="FFFFFF" w:themeColor="background1"/>
                <w:sz w:val="20"/>
                <w:szCs w:val="20"/>
              </w:rPr>
              <w:t xml:space="preserve">Impact </w:t>
            </w:r>
          </w:p>
        </w:tc>
      </w:tr>
      <w:tr w:rsidR="00D77E10" w:rsidRPr="003469DB" w14:paraId="245C2023" w14:textId="77777777" w:rsidTr="007764C7">
        <w:trPr>
          <w:trHeight w:val="2660"/>
        </w:trPr>
        <w:tc>
          <w:tcPr>
            <w:tcW w:w="2689" w:type="dxa"/>
            <w:shd w:val="clear" w:color="auto" w:fill="F2F0F4"/>
            <w:tcMar>
              <w:top w:w="113" w:type="dxa"/>
              <w:bottom w:w="113" w:type="dxa"/>
            </w:tcMar>
          </w:tcPr>
          <w:p w14:paraId="6CDFD177" w14:textId="04B16B37" w:rsidR="00D77E10" w:rsidRPr="003469DB" w:rsidRDefault="007764C7" w:rsidP="00BF4DC4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bookmarkStart w:id="1" w:name="_Hlk176527140"/>
            <w:r w:rsidRPr="003469DB">
              <w:rPr>
                <w:rFonts w:ascii="Segoe Print" w:hAnsi="Segoe Print"/>
                <w:szCs w:val="20"/>
              </w:rPr>
              <w:t xml:space="preserve">Ensure that the schools' spiritual, moral, social and cultural education is effective and empowers pupils with the knowledge that they need for life in modern Britain. </w:t>
            </w:r>
          </w:p>
        </w:tc>
        <w:tc>
          <w:tcPr>
            <w:tcW w:w="2835" w:type="dxa"/>
            <w:shd w:val="clear" w:color="auto" w:fill="F2F0F4"/>
          </w:tcPr>
          <w:p w14:paraId="6173B10C" w14:textId="3F46D92D" w:rsidR="00D77E10" w:rsidRPr="003469DB" w:rsidRDefault="00217504" w:rsidP="00BF4DC4">
            <w:pPr>
              <w:pStyle w:val="ListParagraph"/>
              <w:numPr>
                <w:ilvl w:val="0"/>
                <w:numId w:val="19"/>
              </w:numPr>
              <w:autoSpaceDE/>
              <w:autoSpaceDN/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 xml:space="preserve">Our school is 97% white British and children need to understand the diversity of the country and the world we live in </w:t>
            </w:r>
            <w:r w:rsidR="00D77E10" w:rsidRPr="003469DB">
              <w:rPr>
                <w:rFonts w:ascii="Segoe Print" w:hAnsi="Segoe Print"/>
                <w:szCs w:val="20"/>
              </w:rPr>
              <w:t xml:space="preserve"> </w:t>
            </w:r>
          </w:p>
          <w:p w14:paraId="1C481244" w14:textId="144887E6" w:rsidR="00D77E10" w:rsidRPr="00BF4DC4" w:rsidRDefault="00D77E10" w:rsidP="00BF4DC4">
            <w:pPr>
              <w:pStyle w:val="ListParagraph"/>
              <w:numPr>
                <w:ilvl w:val="0"/>
                <w:numId w:val="19"/>
              </w:numPr>
              <w:autoSpaceDE/>
              <w:autoSpaceDN/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 xml:space="preserve"> </w:t>
            </w:r>
            <w:r w:rsidR="00872F5F" w:rsidRPr="003469DB">
              <w:rPr>
                <w:rFonts w:ascii="Segoe Print" w:hAnsi="Segoe Print"/>
                <w:szCs w:val="20"/>
              </w:rPr>
              <w:t xml:space="preserve">Ensure classes take part in Black History month – researching, writing, understanding about the lives of those in minority groups </w:t>
            </w:r>
          </w:p>
        </w:tc>
        <w:tc>
          <w:tcPr>
            <w:tcW w:w="2835" w:type="dxa"/>
            <w:shd w:val="clear" w:color="auto" w:fill="F2F0F4"/>
          </w:tcPr>
          <w:p w14:paraId="67D6A57A" w14:textId="77777777" w:rsidR="00D77E10" w:rsidRPr="003469DB" w:rsidRDefault="008306E2" w:rsidP="00BF4DC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 xml:space="preserve">Humanities subject leader </w:t>
            </w:r>
          </w:p>
          <w:p w14:paraId="5878DCBC" w14:textId="77777777" w:rsidR="008306E2" w:rsidRPr="003469DB" w:rsidRDefault="008306E2" w:rsidP="00BF4DC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 xml:space="preserve">Class teachers </w:t>
            </w:r>
          </w:p>
          <w:p w14:paraId="70DC111F" w14:textId="77777777" w:rsidR="008306E2" w:rsidRPr="003469DB" w:rsidRDefault="008306E2" w:rsidP="00BF4DC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Governors</w:t>
            </w:r>
          </w:p>
          <w:p w14:paraId="13F17A9F" w14:textId="2A2BB1C5" w:rsidR="008306E2" w:rsidRPr="003469DB" w:rsidRDefault="008306E2" w:rsidP="00BF4DC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 xml:space="preserve">Local Clergy </w:t>
            </w:r>
          </w:p>
        </w:tc>
        <w:tc>
          <w:tcPr>
            <w:tcW w:w="2835" w:type="dxa"/>
            <w:shd w:val="clear" w:color="auto" w:fill="F2F0F4"/>
            <w:tcMar>
              <w:top w:w="113" w:type="dxa"/>
              <w:bottom w:w="113" w:type="dxa"/>
            </w:tcMar>
          </w:tcPr>
          <w:p w14:paraId="132A7AF3" w14:textId="548F6231" w:rsidR="00131738" w:rsidRPr="003469DB" w:rsidRDefault="00131738" w:rsidP="00BF4DC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 xml:space="preserve">Resources – unknown cost </w:t>
            </w:r>
          </w:p>
          <w:p w14:paraId="58B6AED7" w14:textId="77777777" w:rsidR="00D77E10" w:rsidRPr="003469DB" w:rsidRDefault="00D77E10" w:rsidP="00BF4DC4">
            <w:pPr>
              <w:spacing w:after="0" w:line="240" w:lineRule="auto"/>
              <w:ind w:left="-2"/>
              <w:jc w:val="left"/>
              <w:rPr>
                <w:rFonts w:ascii="Segoe Print" w:hAnsi="Segoe Print"/>
                <w:szCs w:val="20"/>
              </w:rPr>
            </w:pPr>
          </w:p>
        </w:tc>
        <w:tc>
          <w:tcPr>
            <w:tcW w:w="2551" w:type="dxa"/>
            <w:shd w:val="clear" w:color="auto" w:fill="F2F0F4"/>
          </w:tcPr>
          <w:p w14:paraId="57A2A1DF" w14:textId="5A43DC5F" w:rsidR="00D77E10" w:rsidRPr="003469DB" w:rsidRDefault="005E437D" w:rsidP="00BF4DC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PSHE lessons</w:t>
            </w:r>
          </w:p>
          <w:p w14:paraId="04590655" w14:textId="77777777" w:rsidR="005E437D" w:rsidRPr="003469DB" w:rsidRDefault="005E437D" w:rsidP="00BF4DC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 xml:space="preserve">Book looks </w:t>
            </w:r>
          </w:p>
          <w:p w14:paraId="79AF32C3" w14:textId="77777777" w:rsidR="005E437D" w:rsidRPr="003469DB" w:rsidRDefault="005E437D" w:rsidP="00BF4DC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Curriculum planning to include other faiths, religions and cultures</w:t>
            </w:r>
          </w:p>
          <w:p w14:paraId="6EC07AC9" w14:textId="77777777" w:rsidR="005E437D" w:rsidRPr="003469DB" w:rsidRDefault="005E437D" w:rsidP="00BF4DC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Class trips and experience days</w:t>
            </w:r>
          </w:p>
          <w:p w14:paraId="1392874B" w14:textId="77777777" w:rsidR="005E437D" w:rsidRPr="003469DB" w:rsidRDefault="005E437D" w:rsidP="00BF4DC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Pupil perceptions</w:t>
            </w:r>
          </w:p>
          <w:p w14:paraId="735E5428" w14:textId="5AD8F526" w:rsidR="005E437D" w:rsidRPr="003469DB" w:rsidRDefault="005E437D" w:rsidP="00BF4DC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 xml:space="preserve">Governor minutes </w:t>
            </w:r>
          </w:p>
        </w:tc>
        <w:tc>
          <w:tcPr>
            <w:tcW w:w="2049" w:type="dxa"/>
            <w:shd w:val="clear" w:color="auto" w:fill="F2F0F4"/>
          </w:tcPr>
          <w:p w14:paraId="04CF6B82" w14:textId="4F250452" w:rsidR="00D77E10" w:rsidRPr="003469DB" w:rsidRDefault="00131738" w:rsidP="00BF4DC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 xml:space="preserve">Whole school approach to being inclusive and understanding diversity across our community, country and the world. </w:t>
            </w:r>
          </w:p>
        </w:tc>
      </w:tr>
      <w:tr w:rsidR="00D77E10" w:rsidRPr="003469DB" w14:paraId="793B22AB" w14:textId="77777777" w:rsidTr="007764C7">
        <w:trPr>
          <w:trHeight w:val="841"/>
        </w:trPr>
        <w:tc>
          <w:tcPr>
            <w:tcW w:w="2689" w:type="dxa"/>
            <w:shd w:val="clear" w:color="auto" w:fill="F2F0F4"/>
            <w:tcMar>
              <w:top w:w="113" w:type="dxa"/>
              <w:bottom w:w="113" w:type="dxa"/>
            </w:tcMar>
          </w:tcPr>
          <w:p w14:paraId="7D49A43F" w14:textId="613AC106" w:rsidR="00D77E10" w:rsidRPr="003469DB" w:rsidRDefault="007764C7" w:rsidP="00BF4DC4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 xml:space="preserve">School values will be taught explicitly to all pupils. </w:t>
            </w:r>
          </w:p>
        </w:tc>
        <w:tc>
          <w:tcPr>
            <w:tcW w:w="2835" w:type="dxa"/>
            <w:shd w:val="clear" w:color="auto" w:fill="F2F0F4"/>
          </w:tcPr>
          <w:p w14:paraId="2810BF4C" w14:textId="12E94982" w:rsidR="00D77E10" w:rsidRPr="003469DB" w:rsidRDefault="00131738" w:rsidP="00BF4DC4">
            <w:pPr>
              <w:pStyle w:val="ListParagraph"/>
              <w:numPr>
                <w:ilvl w:val="0"/>
                <w:numId w:val="19"/>
              </w:numPr>
              <w:autoSpaceDE/>
              <w:autoSpaceDN/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Through</w:t>
            </w:r>
            <w:r w:rsidR="000F6EF2" w:rsidRPr="003469DB">
              <w:rPr>
                <w:rFonts w:ascii="Segoe Print" w:hAnsi="Segoe Print"/>
                <w:szCs w:val="20"/>
              </w:rPr>
              <w:t xml:space="preserve"> whole school</w:t>
            </w:r>
            <w:r w:rsidRPr="003469DB">
              <w:rPr>
                <w:rFonts w:ascii="Segoe Print" w:hAnsi="Segoe Print"/>
                <w:szCs w:val="20"/>
              </w:rPr>
              <w:t xml:space="preserve"> assemblies, school values will be discussed and </w:t>
            </w:r>
            <w:r w:rsidR="000F6EF2" w:rsidRPr="003469DB">
              <w:rPr>
                <w:rFonts w:ascii="Segoe Print" w:hAnsi="Segoe Print"/>
                <w:szCs w:val="20"/>
              </w:rPr>
              <w:t>taught, developing children’s understanding</w:t>
            </w:r>
            <w:r w:rsidR="00D77E10" w:rsidRPr="003469DB">
              <w:rPr>
                <w:rFonts w:ascii="Segoe Print" w:hAnsi="Segoe Print"/>
                <w:szCs w:val="20"/>
              </w:rPr>
              <w:t xml:space="preserve"> </w:t>
            </w:r>
          </w:p>
        </w:tc>
        <w:tc>
          <w:tcPr>
            <w:tcW w:w="2835" w:type="dxa"/>
            <w:shd w:val="clear" w:color="auto" w:fill="F2F0F4"/>
          </w:tcPr>
          <w:p w14:paraId="758C2FAC" w14:textId="77777777" w:rsidR="00D77E10" w:rsidRPr="003469DB" w:rsidRDefault="008306E2" w:rsidP="00BF4DC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SLT</w:t>
            </w:r>
          </w:p>
          <w:p w14:paraId="25878986" w14:textId="2E03298B" w:rsidR="008306E2" w:rsidRPr="003469DB" w:rsidRDefault="008306E2" w:rsidP="00BF4DC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 xml:space="preserve">Class teachers </w:t>
            </w:r>
          </w:p>
        </w:tc>
        <w:tc>
          <w:tcPr>
            <w:tcW w:w="2835" w:type="dxa"/>
            <w:shd w:val="clear" w:color="auto" w:fill="F2F0F4"/>
            <w:tcMar>
              <w:top w:w="113" w:type="dxa"/>
              <w:bottom w:w="113" w:type="dxa"/>
            </w:tcMar>
          </w:tcPr>
          <w:p w14:paraId="5BB39506" w14:textId="54AE2CDB" w:rsidR="00D77E10" w:rsidRPr="003469DB" w:rsidRDefault="004D44D3" w:rsidP="00BF4DC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 xml:space="preserve">Resources – unknown cost </w:t>
            </w:r>
          </w:p>
        </w:tc>
        <w:tc>
          <w:tcPr>
            <w:tcW w:w="2551" w:type="dxa"/>
            <w:shd w:val="clear" w:color="auto" w:fill="F2F0F4"/>
          </w:tcPr>
          <w:p w14:paraId="6B28EE64" w14:textId="040BF117" w:rsidR="00D77E10" w:rsidRPr="003469DB" w:rsidRDefault="000F6EF2" w:rsidP="00BF4DC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Newsletters</w:t>
            </w:r>
          </w:p>
          <w:p w14:paraId="10AE7B9F" w14:textId="12D0ACB9" w:rsidR="000F6EF2" w:rsidRPr="003469DB" w:rsidRDefault="000F6EF2" w:rsidP="00BF4DC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Assemblies</w:t>
            </w:r>
          </w:p>
          <w:p w14:paraId="02A3B436" w14:textId="77777777" w:rsidR="000F6EF2" w:rsidRPr="003469DB" w:rsidRDefault="004D44D3" w:rsidP="00BF4DC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 xml:space="preserve">Climate walks </w:t>
            </w:r>
          </w:p>
          <w:p w14:paraId="1368DBA0" w14:textId="51CB1C5C" w:rsidR="004D44D3" w:rsidRPr="003469DB" w:rsidRDefault="004D44D3" w:rsidP="00BF4DC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Pupil perceptions</w:t>
            </w:r>
          </w:p>
        </w:tc>
        <w:tc>
          <w:tcPr>
            <w:tcW w:w="2049" w:type="dxa"/>
            <w:shd w:val="clear" w:color="auto" w:fill="F2F0F4"/>
          </w:tcPr>
          <w:p w14:paraId="38BE57CD" w14:textId="5A6BAAD6" w:rsidR="00D77E10" w:rsidRPr="003469DB" w:rsidRDefault="004D44D3" w:rsidP="00BF4DC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 xml:space="preserve">Pupils are empowered by the school values </w:t>
            </w:r>
          </w:p>
        </w:tc>
      </w:tr>
      <w:tr w:rsidR="00D77E10" w:rsidRPr="003469DB" w14:paraId="58844962" w14:textId="77777777" w:rsidTr="007764C7">
        <w:trPr>
          <w:trHeight w:val="406"/>
        </w:trPr>
        <w:tc>
          <w:tcPr>
            <w:tcW w:w="2689" w:type="dxa"/>
            <w:shd w:val="clear" w:color="auto" w:fill="F2F0F4"/>
            <w:tcMar>
              <w:top w:w="113" w:type="dxa"/>
              <w:bottom w:w="113" w:type="dxa"/>
            </w:tcMar>
          </w:tcPr>
          <w:p w14:paraId="6CADFA19" w14:textId="25C79620" w:rsidR="00D77E10" w:rsidRPr="003469DB" w:rsidRDefault="007764C7" w:rsidP="00BF4DC4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lastRenderedPageBreak/>
              <w:t>To embed pupil voice in school.</w:t>
            </w:r>
          </w:p>
        </w:tc>
        <w:tc>
          <w:tcPr>
            <w:tcW w:w="2835" w:type="dxa"/>
            <w:shd w:val="clear" w:color="auto" w:fill="F2F0F4"/>
          </w:tcPr>
          <w:p w14:paraId="69607436" w14:textId="748CE1DC" w:rsidR="00D77E10" w:rsidRPr="003469DB" w:rsidRDefault="00217504" w:rsidP="00BF4DC4">
            <w:pPr>
              <w:pStyle w:val="ListParagraph"/>
              <w:numPr>
                <w:ilvl w:val="0"/>
                <w:numId w:val="19"/>
              </w:numPr>
              <w:autoSpaceDE/>
              <w:autoSpaceDN/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 xml:space="preserve">Embedding the role of the school council </w:t>
            </w:r>
          </w:p>
          <w:p w14:paraId="2E743F39" w14:textId="615A26B4" w:rsidR="00217504" w:rsidRPr="003469DB" w:rsidRDefault="00217504" w:rsidP="00BF4DC4">
            <w:pPr>
              <w:pStyle w:val="ListParagraph"/>
              <w:numPr>
                <w:ilvl w:val="0"/>
                <w:numId w:val="19"/>
              </w:numPr>
              <w:autoSpaceDE/>
              <w:autoSpaceDN/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 xml:space="preserve">Class council sessions to allow all pupils to have a voice </w:t>
            </w:r>
          </w:p>
          <w:p w14:paraId="0DAAE67D" w14:textId="1BF26F54" w:rsidR="00D77E10" w:rsidRPr="003469DB" w:rsidRDefault="00E52FC2" w:rsidP="00BF4DC4">
            <w:pPr>
              <w:pStyle w:val="ListParagraph"/>
              <w:numPr>
                <w:ilvl w:val="0"/>
                <w:numId w:val="19"/>
              </w:numPr>
              <w:autoSpaceDE/>
              <w:autoSpaceDN/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Ensuring pupils have a say in decisions about the school that would impact them</w:t>
            </w:r>
            <w:r w:rsidR="00D77E10" w:rsidRPr="003469DB">
              <w:rPr>
                <w:rFonts w:ascii="Segoe Print" w:hAnsi="Segoe Print"/>
                <w:szCs w:val="20"/>
              </w:rPr>
              <w:t xml:space="preserve">  </w:t>
            </w:r>
          </w:p>
        </w:tc>
        <w:tc>
          <w:tcPr>
            <w:tcW w:w="2835" w:type="dxa"/>
            <w:shd w:val="clear" w:color="auto" w:fill="F2F0F4"/>
          </w:tcPr>
          <w:p w14:paraId="4C8D277B" w14:textId="77777777" w:rsidR="00D77E10" w:rsidRPr="003469DB" w:rsidRDefault="004D44D3" w:rsidP="00BF4DC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 xml:space="preserve">SLT </w:t>
            </w:r>
          </w:p>
          <w:p w14:paraId="7058F53E" w14:textId="572A205C" w:rsidR="004D44D3" w:rsidRPr="003469DB" w:rsidRDefault="004D44D3" w:rsidP="00BF4DC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 xml:space="preserve">Class teachers </w:t>
            </w:r>
          </w:p>
        </w:tc>
        <w:tc>
          <w:tcPr>
            <w:tcW w:w="2835" w:type="dxa"/>
            <w:shd w:val="clear" w:color="auto" w:fill="F2F0F4"/>
            <w:tcMar>
              <w:top w:w="113" w:type="dxa"/>
              <w:bottom w:w="113" w:type="dxa"/>
            </w:tcMar>
          </w:tcPr>
          <w:p w14:paraId="56EBA4CE" w14:textId="77777777" w:rsidR="00D77E10" w:rsidRPr="003469DB" w:rsidRDefault="004D44D3" w:rsidP="00BF4DC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 xml:space="preserve">Resources – unknown cost </w:t>
            </w:r>
          </w:p>
          <w:p w14:paraId="1FC52F55" w14:textId="42C202B9" w:rsidR="006B72E1" w:rsidRPr="003469DB" w:rsidRDefault="006B72E1" w:rsidP="00BF4DC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 xml:space="preserve">Badges for school councillors - £30 </w:t>
            </w:r>
          </w:p>
        </w:tc>
        <w:tc>
          <w:tcPr>
            <w:tcW w:w="2551" w:type="dxa"/>
            <w:shd w:val="clear" w:color="auto" w:fill="F2F0F4"/>
          </w:tcPr>
          <w:p w14:paraId="49F69B1E" w14:textId="77777777" w:rsidR="00D77E10" w:rsidRPr="003469DB" w:rsidRDefault="00343EB0" w:rsidP="00BF4DC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School council minutes</w:t>
            </w:r>
          </w:p>
          <w:p w14:paraId="7B9A69E2" w14:textId="77777777" w:rsidR="00343EB0" w:rsidRPr="003469DB" w:rsidRDefault="00343EB0" w:rsidP="00BF4DC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Class council minutes</w:t>
            </w:r>
          </w:p>
          <w:p w14:paraId="3F40CA2A" w14:textId="77777777" w:rsidR="00343EB0" w:rsidRPr="003469DB" w:rsidRDefault="00343EB0" w:rsidP="00BF4DC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Pupil perceptions</w:t>
            </w:r>
          </w:p>
          <w:p w14:paraId="6AB58141" w14:textId="5EDE46FB" w:rsidR="00343EB0" w:rsidRPr="003469DB" w:rsidRDefault="006E74CE" w:rsidP="00BF4DC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 xml:space="preserve">Achievements from school council. </w:t>
            </w:r>
          </w:p>
        </w:tc>
        <w:tc>
          <w:tcPr>
            <w:tcW w:w="2049" w:type="dxa"/>
            <w:shd w:val="clear" w:color="auto" w:fill="F2F0F4"/>
          </w:tcPr>
          <w:p w14:paraId="502C8F5A" w14:textId="2CCAE365" w:rsidR="00D77E10" w:rsidRPr="003469DB" w:rsidRDefault="006B72E1" w:rsidP="00BF4DC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 xml:space="preserve">The pupil voice is strong in the school and pupils use their voice to ensure the school is a </w:t>
            </w:r>
            <w:r w:rsidR="00343EB0" w:rsidRPr="003469DB">
              <w:rPr>
                <w:rFonts w:ascii="Segoe Print" w:hAnsi="Segoe Print"/>
                <w:szCs w:val="20"/>
              </w:rPr>
              <w:t xml:space="preserve">place they are proud to be apart of. </w:t>
            </w:r>
          </w:p>
        </w:tc>
      </w:tr>
      <w:tr w:rsidR="00C51945" w:rsidRPr="003469DB" w14:paraId="0DB37C44" w14:textId="77777777" w:rsidTr="00BF2BBD">
        <w:trPr>
          <w:trHeight w:val="406"/>
        </w:trPr>
        <w:tc>
          <w:tcPr>
            <w:tcW w:w="15794" w:type="dxa"/>
            <w:gridSpan w:val="6"/>
            <w:shd w:val="clear" w:color="auto" w:fill="F2F0F4"/>
            <w:tcMar>
              <w:top w:w="113" w:type="dxa"/>
              <w:bottom w:w="113" w:type="dxa"/>
            </w:tcMar>
            <w:vAlign w:val="center"/>
          </w:tcPr>
          <w:p w14:paraId="10EDCBE3" w14:textId="312086AB" w:rsidR="00C51945" w:rsidRPr="003469DB" w:rsidRDefault="00C51945" w:rsidP="00BF4DC4">
            <w:p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 xml:space="preserve">January Update:  </w:t>
            </w:r>
          </w:p>
        </w:tc>
      </w:tr>
      <w:tr w:rsidR="00C51945" w:rsidRPr="003469DB" w14:paraId="0CC89B5D" w14:textId="77777777" w:rsidTr="00BF2BBD">
        <w:trPr>
          <w:trHeight w:val="406"/>
        </w:trPr>
        <w:tc>
          <w:tcPr>
            <w:tcW w:w="15794" w:type="dxa"/>
            <w:gridSpan w:val="6"/>
            <w:shd w:val="clear" w:color="auto" w:fill="F2F0F4"/>
            <w:tcMar>
              <w:top w:w="113" w:type="dxa"/>
              <w:bottom w:w="113" w:type="dxa"/>
            </w:tcMar>
          </w:tcPr>
          <w:p w14:paraId="3B823218" w14:textId="06FCEDB2" w:rsidR="00C51945" w:rsidRPr="003469DB" w:rsidRDefault="00C51945" w:rsidP="00BF4DC4">
            <w:pPr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>April Update:</w:t>
            </w:r>
          </w:p>
        </w:tc>
      </w:tr>
      <w:tr w:rsidR="00C51945" w:rsidRPr="003469DB" w14:paraId="1E6C328B" w14:textId="77777777" w:rsidTr="00BF2BBD">
        <w:trPr>
          <w:trHeight w:val="406"/>
        </w:trPr>
        <w:tc>
          <w:tcPr>
            <w:tcW w:w="15794" w:type="dxa"/>
            <w:gridSpan w:val="6"/>
            <w:shd w:val="clear" w:color="auto" w:fill="F2F0F4"/>
            <w:tcMar>
              <w:top w:w="113" w:type="dxa"/>
              <w:bottom w:w="113" w:type="dxa"/>
            </w:tcMar>
            <w:vAlign w:val="center"/>
          </w:tcPr>
          <w:p w14:paraId="597FFF26" w14:textId="37DBBAE4" w:rsidR="00C51945" w:rsidRPr="003469DB" w:rsidRDefault="00C51945" w:rsidP="00BF4DC4">
            <w:pPr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>July Update:</w:t>
            </w:r>
          </w:p>
        </w:tc>
      </w:tr>
      <w:bookmarkEnd w:id="1"/>
    </w:tbl>
    <w:p w14:paraId="1F2ACF0F" w14:textId="26E2A7DF" w:rsidR="00D77E10" w:rsidRPr="003469DB" w:rsidRDefault="00D77E10" w:rsidP="00C51945">
      <w:pPr>
        <w:suppressAutoHyphens w:val="0"/>
        <w:autoSpaceDE/>
        <w:autoSpaceDN/>
        <w:adjustRightInd/>
        <w:spacing w:after="0" w:line="240" w:lineRule="auto"/>
        <w:jc w:val="left"/>
        <w:textAlignment w:val="auto"/>
        <w:rPr>
          <w:rFonts w:ascii="Segoe Print" w:hAnsi="Segoe Print"/>
          <w:szCs w:val="20"/>
          <w:lang w:eastAsia="en-US"/>
        </w:rPr>
      </w:pPr>
    </w:p>
    <w:tbl>
      <w:tblPr>
        <w:tblStyle w:val="TableGrid"/>
        <w:tblpPr w:leftFromText="181" w:rightFromText="181" w:horzAnchor="page" w:tblpXSpec="center" w:tblpYSpec="top"/>
        <w:tblW w:w="15805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CellMar>
          <w:top w:w="170" w:type="dxa"/>
          <w:left w:w="170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2548"/>
        <w:gridCol w:w="48"/>
        <w:gridCol w:w="2786"/>
        <w:gridCol w:w="103"/>
        <w:gridCol w:w="2667"/>
        <w:gridCol w:w="143"/>
        <w:gridCol w:w="2628"/>
        <w:gridCol w:w="184"/>
        <w:gridCol w:w="2334"/>
        <w:gridCol w:w="205"/>
        <w:gridCol w:w="2148"/>
        <w:gridCol w:w="11"/>
      </w:tblGrid>
      <w:tr w:rsidR="00D77E10" w:rsidRPr="003469DB" w14:paraId="5922F1E7" w14:textId="77777777" w:rsidTr="00BF4DC4">
        <w:trPr>
          <w:trHeight w:val="56"/>
        </w:trPr>
        <w:tc>
          <w:tcPr>
            <w:tcW w:w="8295" w:type="dxa"/>
            <w:gridSpan w:val="6"/>
            <w:shd w:val="clear" w:color="auto" w:fill="FFFFFF"/>
            <w:tcMar>
              <w:top w:w="113" w:type="dxa"/>
              <w:bottom w:w="113" w:type="dxa"/>
            </w:tcMar>
            <w:vAlign w:val="center"/>
          </w:tcPr>
          <w:p w14:paraId="1BBB552E" w14:textId="5E1B8279" w:rsidR="00D77E10" w:rsidRPr="00BF4DC4" w:rsidRDefault="002A5539" w:rsidP="00C51945">
            <w:pPr>
              <w:pStyle w:val="Heading3"/>
              <w:spacing w:before="0" w:line="240" w:lineRule="auto"/>
              <w:jc w:val="left"/>
              <w:rPr>
                <w:rFonts w:ascii="Segoe Print" w:hAnsi="Segoe Print"/>
                <w:color w:val="1C1C1C" w:themeColor="text1"/>
                <w:sz w:val="20"/>
                <w:szCs w:val="20"/>
              </w:rPr>
            </w:pPr>
            <w:r w:rsidRPr="00BF4DC4">
              <w:rPr>
                <w:rFonts w:ascii="Segoe Print" w:hAnsi="Segoe Print"/>
                <w:color w:val="1C1C1C" w:themeColor="text1"/>
                <w:sz w:val="20"/>
                <w:szCs w:val="20"/>
              </w:rPr>
              <w:lastRenderedPageBreak/>
              <w:t>Leadership and Management</w:t>
            </w:r>
            <w:r w:rsidR="00D77E10" w:rsidRPr="00BF4DC4">
              <w:rPr>
                <w:rFonts w:ascii="Segoe Print" w:hAnsi="Segoe Print"/>
                <w:color w:val="1C1C1C" w:themeColor="text1"/>
                <w:sz w:val="20"/>
                <w:szCs w:val="20"/>
              </w:rPr>
              <w:t xml:space="preserve"> </w:t>
            </w:r>
            <w:r w:rsidR="004F2F90" w:rsidRPr="00BF4DC4">
              <w:rPr>
                <w:rFonts w:ascii="Segoe Print" w:hAnsi="Segoe Print"/>
                <w:color w:val="1C1C1C" w:themeColor="text1"/>
                <w:sz w:val="20"/>
                <w:szCs w:val="20"/>
              </w:rPr>
              <w:t>2024-2025</w:t>
            </w:r>
          </w:p>
        </w:tc>
        <w:tc>
          <w:tcPr>
            <w:tcW w:w="7510" w:type="dxa"/>
            <w:gridSpan w:val="6"/>
            <w:shd w:val="clear" w:color="auto" w:fill="FFFFFF"/>
            <w:vAlign w:val="center"/>
          </w:tcPr>
          <w:p w14:paraId="7CBF7CC8" w14:textId="77777777" w:rsidR="00D77E10" w:rsidRPr="00BF4DC4" w:rsidRDefault="00D77E10" w:rsidP="00C51945">
            <w:pPr>
              <w:pStyle w:val="Heading4"/>
              <w:spacing w:after="0" w:line="240" w:lineRule="auto"/>
              <w:jc w:val="left"/>
              <w:rPr>
                <w:rFonts w:ascii="Segoe Print" w:hAnsi="Segoe Print"/>
                <w:bCs/>
                <w:color w:val="1C1C1C" w:themeColor="text1"/>
                <w:sz w:val="20"/>
                <w:szCs w:val="20"/>
              </w:rPr>
            </w:pPr>
            <w:r w:rsidRPr="00BF4DC4">
              <w:rPr>
                <w:rFonts w:ascii="Segoe Print" w:hAnsi="Segoe Print"/>
                <w:bCs/>
                <w:color w:val="1C1C1C" w:themeColor="text1"/>
                <w:sz w:val="20"/>
                <w:szCs w:val="20"/>
              </w:rPr>
              <w:t>£ Cost (excluding PP and SF)</w:t>
            </w:r>
          </w:p>
        </w:tc>
      </w:tr>
      <w:tr w:rsidR="00FD3993" w:rsidRPr="003469DB" w14:paraId="5A35BF77" w14:textId="77777777" w:rsidTr="00BF4DC4">
        <w:trPr>
          <w:trHeight w:val="568"/>
        </w:trPr>
        <w:tc>
          <w:tcPr>
            <w:tcW w:w="2596" w:type="dxa"/>
            <w:gridSpan w:val="2"/>
            <w:shd w:val="clear" w:color="auto" w:fill="A50021"/>
            <w:tcMar>
              <w:top w:w="113" w:type="dxa"/>
              <w:bottom w:w="113" w:type="dxa"/>
            </w:tcMar>
          </w:tcPr>
          <w:p w14:paraId="5B1DC461" w14:textId="5F6CF2C0" w:rsidR="00FD3993" w:rsidRPr="003469DB" w:rsidRDefault="00FD3993" w:rsidP="00C51945">
            <w:pPr>
              <w:pStyle w:val="Heading4"/>
              <w:spacing w:after="0" w:line="240" w:lineRule="auto"/>
              <w:jc w:val="left"/>
              <w:rPr>
                <w:rFonts w:ascii="Segoe Print" w:hAnsi="Segoe Print" w:cs="Times New Roman"/>
                <w:color w:val="FFFFFF" w:themeColor="background1"/>
                <w:sz w:val="20"/>
                <w:szCs w:val="20"/>
              </w:rPr>
            </w:pPr>
            <w:r w:rsidRPr="003469DB">
              <w:rPr>
                <w:rFonts w:ascii="Segoe Print" w:hAnsi="Segoe Print"/>
                <w:color w:val="FFFFFF" w:themeColor="background1"/>
                <w:sz w:val="20"/>
                <w:szCs w:val="20"/>
              </w:rPr>
              <w:t>Action</w:t>
            </w:r>
          </w:p>
        </w:tc>
        <w:tc>
          <w:tcPr>
            <w:tcW w:w="2889" w:type="dxa"/>
            <w:gridSpan w:val="2"/>
            <w:shd w:val="clear" w:color="auto" w:fill="A50021"/>
          </w:tcPr>
          <w:p w14:paraId="2003925C" w14:textId="1257BD47" w:rsidR="00FD3993" w:rsidRPr="003469DB" w:rsidRDefault="00FD3993" w:rsidP="00C51945">
            <w:pPr>
              <w:pStyle w:val="Heading4"/>
              <w:spacing w:after="0" w:line="240" w:lineRule="auto"/>
              <w:jc w:val="left"/>
              <w:rPr>
                <w:rFonts w:ascii="Segoe Print" w:hAnsi="Segoe Print" w:cs="Times New Roman"/>
                <w:color w:val="FFFFFF" w:themeColor="background1"/>
                <w:sz w:val="20"/>
                <w:szCs w:val="20"/>
              </w:rPr>
            </w:pPr>
            <w:r w:rsidRPr="003469DB">
              <w:rPr>
                <w:rFonts w:ascii="Segoe Print" w:hAnsi="Segoe Print"/>
                <w:color w:val="FFFFFF" w:themeColor="background1"/>
                <w:sz w:val="20"/>
                <w:szCs w:val="20"/>
              </w:rPr>
              <w:t>How will this be achieved?</w:t>
            </w:r>
          </w:p>
        </w:tc>
        <w:tc>
          <w:tcPr>
            <w:tcW w:w="2810" w:type="dxa"/>
            <w:gridSpan w:val="2"/>
            <w:shd w:val="clear" w:color="auto" w:fill="A50021"/>
          </w:tcPr>
          <w:p w14:paraId="44129416" w14:textId="1AF65C96" w:rsidR="00FD3993" w:rsidRPr="003469DB" w:rsidRDefault="00FD3993" w:rsidP="00C51945">
            <w:pPr>
              <w:pStyle w:val="Heading4"/>
              <w:spacing w:after="0" w:line="240" w:lineRule="auto"/>
              <w:jc w:val="left"/>
              <w:rPr>
                <w:rFonts w:ascii="Segoe Print" w:hAnsi="Segoe Print" w:cs="Times New Roman"/>
                <w:color w:val="FFFFFF" w:themeColor="background1"/>
                <w:sz w:val="20"/>
                <w:szCs w:val="20"/>
              </w:rPr>
            </w:pPr>
            <w:r w:rsidRPr="003469DB">
              <w:rPr>
                <w:rFonts w:ascii="Segoe Print" w:hAnsi="Segoe Print"/>
                <w:color w:val="FFFFFF" w:themeColor="background1"/>
                <w:sz w:val="20"/>
                <w:szCs w:val="20"/>
              </w:rPr>
              <w:t>By Whom?</w:t>
            </w:r>
          </w:p>
        </w:tc>
        <w:tc>
          <w:tcPr>
            <w:tcW w:w="2812" w:type="dxa"/>
            <w:gridSpan w:val="2"/>
            <w:shd w:val="clear" w:color="auto" w:fill="A50021"/>
            <w:tcMar>
              <w:top w:w="113" w:type="dxa"/>
              <w:bottom w:w="113" w:type="dxa"/>
            </w:tcMar>
          </w:tcPr>
          <w:p w14:paraId="60609802" w14:textId="77777777" w:rsidR="00FD3993" w:rsidRPr="003469DB" w:rsidRDefault="00FD3993" w:rsidP="00C51945">
            <w:pPr>
              <w:pStyle w:val="Heading4"/>
              <w:spacing w:after="0" w:line="240" w:lineRule="auto"/>
              <w:jc w:val="left"/>
              <w:rPr>
                <w:rFonts w:ascii="Segoe Print" w:hAnsi="Segoe Print"/>
                <w:color w:val="FFFFFF" w:themeColor="background1"/>
                <w:sz w:val="20"/>
                <w:szCs w:val="20"/>
              </w:rPr>
            </w:pPr>
            <w:r w:rsidRPr="003469DB">
              <w:rPr>
                <w:rFonts w:ascii="Segoe Print" w:hAnsi="Segoe Print"/>
                <w:color w:val="FFFFFF" w:themeColor="background1"/>
                <w:sz w:val="20"/>
                <w:szCs w:val="20"/>
              </w:rPr>
              <w:t>Cost</w:t>
            </w:r>
          </w:p>
          <w:p w14:paraId="69FB1237" w14:textId="74B45EDD" w:rsidR="00FD3993" w:rsidRPr="003469DB" w:rsidRDefault="00FD3993" w:rsidP="00C51945">
            <w:pPr>
              <w:pStyle w:val="Heading4"/>
              <w:spacing w:after="0" w:line="240" w:lineRule="auto"/>
              <w:jc w:val="left"/>
              <w:rPr>
                <w:rFonts w:ascii="Segoe Print" w:hAnsi="Segoe Print" w:cs="Times New Roman"/>
                <w:b w:val="0"/>
                <w:bCs/>
                <w:color w:val="FFFFFF" w:themeColor="background1"/>
                <w:sz w:val="20"/>
                <w:szCs w:val="20"/>
              </w:rPr>
            </w:pPr>
            <w:r w:rsidRPr="003469DB">
              <w:rPr>
                <w:rFonts w:ascii="Segoe Print" w:eastAsia="Play" w:hAnsi="Segoe Print" w:cs="Play"/>
                <w:b w:val="0"/>
                <w:bCs/>
                <w:color w:val="FFFFFF" w:themeColor="background1"/>
                <w:sz w:val="20"/>
                <w:szCs w:val="20"/>
              </w:rPr>
              <w:t>Resources, CPD</w:t>
            </w:r>
          </w:p>
        </w:tc>
        <w:tc>
          <w:tcPr>
            <w:tcW w:w="2539" w:type="dxa"/>
            <w:gridSpan w:val="2"/>
            <w:shd w:val="clear" w:color="auto" w:fill="A50021"/>
          </w:tcPr>
          <w:p w14:paraId="5FF6B1C7" w14:textId="3D8C816F" w:rsidR="00FD3993" w:rsidRPr="003469DB" w:rsidRDefault="00FD3993" w:rsidP="00C51945">
            <w:pPr>
              <w:pStyle w:val="Heading4"/>
              <w:spacing w:after="0" w:line="240" w:lineRule="auto"/>
              <w:jc w:val="left"/>
              <w:rPr>
                <w:rFonts w:ascii="Segoe Print" w:hAnsi="Segoe Print" w:cs="Times New Roman"/>
                <w:color w:val="FFFFFF" w:themeColor="background1"/>
                <w:sz w:val="20"/>
                <w:szCs w:val="20"/>
              </w:rPr>
            </w:pPr>
            <w:r w:rsidRPr="003469DB">
              <w:rPr>
                <w:rFonts w:ascii="Segoe Print" w:hAnsi="Segoe Print"/>
                <w:color w:val="FFFFFF" w:themeColor="background1"/>
                <w:sz w:val="20"/>
                <w:szCs w:val="20"/>
              </w:rPr>
              <w:t xml:space="preserve">Monitoring </w:t>
            </w:r>
          </w:p>
        </w:tc>
        <w:tc>
          <w:tcPr>
            <w:tcW w:w="2159" w:type="dxa"/>
            <w:gridSpan w:val="2"/>
            <w:shd w:val="clear" w:color="auto" w:fill="A50021"/>
          </w:tcPr>
          <w:p w14:paraId="160F0B6B" w14:textId="23520B56" w:rsidR="00FD3993" w:rsidRPr="003469DB" w:rsidRDefault="00FD3993" w:rsidP="00C51945">
            <w:pPr>
              <w:pStyle w:val="Heading4"/>
              <w:spacing w:after="0" w:line="240" w:lineRule="auto"/>
              <w:jc w:val="left"/>
              <w:rPr>
                <w:rFonts w:ascii="Segoe Print" w:hAnsi="Segoe Print" w:cs="Times New Roman"/>
                <w:color w:val="FFFFFF" w:themeColor="background1"/>
                <w:sz w:val="20"/>
                <w:szCs w:val="20"/>
              </w:rPr>
            </w:pPr>
            <w:r w:rsidRPr="003469DB">
              <w:rPr>
                <w:rFonts w:ascii="Segoe Print" w:hAnsi="Segoe Print" w:cs="Times New Roman"/>
                <w:color w:val="FFFFFF" w:themeColor="background1"/>
                <w:sz w:val="20"/>
                <w:szCs w:val="20"/>
              </w:rPr>
              <w:t xml:space="preserve">Impact </w:t>
            </w:r>
          </w:p>
        </w:tc>
      </w:tr>
      <w:tr w:rsidR="00D77E10" w:rsidRPr="003469DB" w14:paraId="2562BCAE" w14:textId="77777777" w:rsidTr="00BF4DC4">
        <w:trPr>
          <w:trHeight w:val="1011"/>
        </w:trPr>
        <w:tc>
          <w:tcPr>
            <w:tcW w:w="2596" w:type="dxa"/>
            <w:gridSpan w:val="2"/>
            <w:shd w:val="clear" w:color="auto" w:fill="F2F0F4"/>
            <w:tcMar>
              <w:top w:w="113" w:type="dxa"/>
              <w:bottom w:w="113" w:type="dxa"/>
            </w:tcMar>
          </w:tcPr>
          <w:p w14:paraId="5AFF2FE4" w14:textId="5CA48FBB" w:rsidR="00D77E10" w:rsidRPr="003469DB" w:rsidRDefault="00FD3993" w:rsidP="00BF4DC4">
            <w:pPr>
              <w:pStyle w:val="Bullets-Twinkl"/>
              <w:numPr>
                <w:ilvl w:val="0"/>
                <w:numId w:val="21"/>
              </w:numPr>
              <w:spacing w:after="0" w:line="240" w:lineRule="auto"/>
              <w:ind w:left="253" w:hanging="253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Leaders have a clear ambitious vision for providing high-quality education for all learners</w:t>
            </w:r>
          </w:p>
        </w:tc>
        <w:tc>
          <w:tcPr>
            <w:tcW w:w="2889" w:type="dxa"/>
            <w:gridSpan w:val="2"/>
            <w:shd w:val="clear" w:color="auto" w:fill="F2F0F4"/>
          </w:tcPr>
          <w:p w14:paraId="40C156A7" w14:textId="5FE16949" w:rsidR="00D77E10" w:rsidRPr="003469DB" w:rsidRDefault="00FD3993" w:rsidP="00BF4DC4">
            <w:pPr>
              <w:pStyle w:val="ListParagraph"/>
              <w:numPr>
                <w:ilvl w:val="0"/>
                <w:numId w:val="21"/>
              </w:numPr>
              <w:autoSpaceDE/>
              <w:autoSpaceDN/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 xml:space="preserve">Regular monitoring of vulnerable groups to ensure teaching and learning is ambitious for all learning groups. </w:t>
            </w:r>
          </w:p>
        </w:tc>
        <w:tc>
          <w:tcPr>
            <w:tcW w:w="2810" w:type="dxa"/>
            <w:gridSpan w:val="2"/>
            <w:shd w:val="clear" w:color="auto" w:fill="F2F0F4"/>
          </w:tcPr>
          <w:p w14:paraId="33A58D94" w14:textId="77777777" w:rsidR="00D77E10" w:rsidRPr="003469DB" w:rsidRDefault="00956BB5" w:rsidP="00BF4DC4">
            <w:pPr>
              <w:pStyle w:val="ListParagraph"/>
              <w:numPr>
                <w:ilvl w:val="0"/>
                <w:numId w:val="23"/>
              </w:numPr>
              <w:spacing w:line="240" w:lineRule="auto"/>
              <w:ind w:left="130" w:hanging="130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 xml:space="preserve">SLT </w:t>
            </w:r>
          </w:p>
          <w:p w14:paraId="03603BD4" w14:textId="77777777" w:rsidR="00956BB5" w:rsidRPr="003469DB" w:rsidRDefault="00956BB5" w:rsidP="00BF4DC4">
            <w:pPr>
              <w:pStyle w:val="ListParagraph"/>
              <w:numPr>
                <w:ilvl w:val="0"/>
                <w:numId w:val="23"/>
              </w:numPr>
              <w:spacing w:line="240" w:lineRule="auto"/>
              <w:ind w:left="130" w:hanging="130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 xml:space="preserve">Subject leaders </w:t>
            </w:r>
          </w:p>
          <w:p w14:paraId="54262241" w14:textId="183C8338" w:rsidR="00956BB5" w:rsidRPr="003469DB" w:rsidRDefault="00956BB5" w:rsidP="00BF4DC4">
            <w:pPr>
              <w:pStyle w:val="ListParagraph"/>
              <w:numPr>
                <w:ilvl w:val="0"/>
                <w:numId w:val="23"/>
              </w:numPr>
              <w:spacing w:line="240" w:lineRule="auto"/>
              <w:ind w:left="130" w:hanging="130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 xml:space="preserve">Governors </w:t>
            </w:r>
          </w:p>
        </w:tc>
        <w:tc>
          <w:tcPr>
            <w:tcW w:w="2812" w:type="dxa"/>
            <w:gridSpan w:val="2"/>
            <w:shd w:val="clear" w:color="auto" w:fill="F2F0F4"/>
            <w:tcMar>
              <w:top w:w="113" w:type="dxa"/>
              <w:bottom w:w="113" w:type="dxa"/>
            </w:tcMar>
          </w:tcPr>
          <w:p w14:paraId="5271974C" w14:textId="762127E3" w:rsidR="00D77E10" w:rsidRPr="003469DB" w:rsidRDefault="001B4A98" w:rsidP="00BF4DC4">
            <w:pPr>
              <w:pStyle w:val="ListParagraph"/>
              <w:numPr>
                <w:ilvl w:val="0"/>
                <w:numId w:val="23"/>
              </w:numPr>
              <w:spacing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 xml:space="preserve">PPG funding to be used to vulnerable pupils  </w:t>
            </w:r>
          </w:p>
          <w:p w14:paraId="6307297A" w14:textId="44028E92" w:rsidR="001B4A98" w:rsidRPr="003469DB" w:rsidRDefault="001B4A98" w:rsidP="00BF4DC4">
            <w:pPr>
              <w:pStyle w:val="ListParagraph"/>
              <w:numPr>
                <w:ilvl w:val="0"/>
                <w:numId w:val="23"/>
              </w:numPr>
              <w:spacing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SEND funding to be used to ensure needs are being met for vulnerable groups</w:t>
            </w:r>
          </w:p>
        </w:tc>
        <w:tc>
          <w:tcPr>
            <w:tcW w:w="2539" w:type="dxa"/>
            <w:gridSpan w:val="2"/>
            <w:shd w:val="clear" w:color="auto" w:fill="F2F0F4"/>
          </w:tcPr>
          <w:p w14:paraId="7B22E4B8" w14:textId="77777777" w:rsidR="001B4A98" w:rsidRPr="003469DB" w:rsidRDefault="001B4A98" w:rsidP="00BF4DC4">
            <w:pPr>
              <w:pStyle w:val="ListParagraph"/>
              <w:numPr>
                <w:ilvl w:val="0"/>
                <w:numId w:val="23"/>
              </w:numPr>
              <w:spacing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Climate walks</w:t>
            </w:r>
          </w:p>
          <w:p w14:paraId="04AD6F24" w14:textId="77777777" w:rsidR="001B4A98" w:rsidRPr="003469DB" w:rsidRDefault="001B4A98" w:rsidP="00BF4DC4">
            <w:pPr>
              <w:pStyle w:val="ListParagraph"/>
              <w:numPr>
                <w:ilvl w:val="0"/>
                <w:numId w:val="23"/>
              </w:numPr>
              <w:spacing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Planning</w:t>
            </w:r>
          </w:p>
          <w:p w14:paraId="0C8D7B24" w14:textId="77777777" w:rsidR="001B4A98" w:rsidRPr="003469DB" w:rsidRDefault="001B4A98" w:rsidP="00BF4DC4">
            <w:pPr>
              <w:pStyle w:val="ListParagraph"/>
              <w:numPr>
                <w:ilvl w:val="0"/>
                <w:numId w:val="23"/>
              </w:numPr>
              <w:spacing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Pupil perceptions</w:t>
            </w:r>
          </w:p>
          <w:p w14:paraId="2AB9DD5C" w14:textId="77777777" w:rsidR="001B4A98" w:rsidRPr="003469DB" w:rsidRDefault="001B4A98" w:rsidP="00BF4DC4">
            <w:pPr>
              <w:pStyle w:val="ListParagraph"/>
              <w:numPr>
                <w:ilvl w:val="0"/>
                <w:numId w:val="23"/>
              </w:numPr>
              <w:spacing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 xml:space="preserve">Termly monitoring of foundation subjects </w:t>
            </w:r>
          </w:p>
          <w:p w14:paraId="376DDEA0" w14:textId="77B0FE2C" w:rsidR="001B4A98" w:rsidRPr="003469DB" w:rsidRDefault="001B4A98" w:rsidP="00BF4DC4">
            <w:pPr>
              <w:pStyle w:val="ListParagraph"/>
              <w:numPr>
                <w:ilvl w:val="0"/>
                <w:numId w:val="23"/>
              </w:numPr>
              <w:spacing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 xml:space="preserve">Governor minutes </w:t>
            </w:r>
          </w:p>
          <w:p w14:paraId="24CF0E48" w14:textId="0D026F8D" w:rsidR="00D77E10" w:rsidRPr="003469DB" w:rsidRDefault="001B4A98" w:rsidP="00BF4DC4">
            <w:pPr>
              <w:pStyle w:val="ListParagraph"/>
              <w:numPr>
                <w:ilvl w:val="0"/>
                <w:numId w:val="23"/>
              </w:numPr>
              <w:spacing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Assessment grids</w:t>
            </w:r>
          </w:p>
        </w:tc>
        <w:tc>
          <w:tcPr>
            <w:tcW w:w="2159" w:type="dxa"/>
            <w:gridSpan w:val="2"/>
            <w:shd w:val="clear" w:color="auto" w:fill="F2F0F4"/>
          </w:tcPr>
          <w:p w14:paraId="36639548" w14:textId="3CF7BEF8" w:rsidR="001B4A98" w:rsidRPr="003469DB" w:rsidRDefault="001B4A98" w:rsidP="00BF4DC4">
            <w:pPr>
              <w:pStyle w:val="ListParagraph"/>
              <w:numPr>
                <w:ilvl w:val="0"/>
                <w:numId w:val="23"/>
              </w:numPr>
              <w:spacing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 xml:space="preserve">High quality teaching and learning for all groups of pupils including those with SEND / PPG </w:t>
            </w:r>
          </w:p>
        </w:tc>
      </w:tr>
      <w:tr w:rsidR="00FD3993" w:rsidRPr="003469DB" w14:paraId="0537446C" w14:textId="77777777" w:rsidTr="00BF4DC4">
        <w:trPr>
          <w:trHeight w:val="3426"/>
        </w:trPr>
        <w:tc>
          <w:tcPr>
            <w:tcW w:w="2596" w:type="dxa"/>
            <w:gridSpan w:val="2"/>
            <w:shd w:val="clear" w:color="auto" w:fill="F2F0F4"/>
            <w:tcMar>
              <w:top w:w="113" w:type="dxa"/>
              <w:bottom w:w="113" w:type="dxa"/>
            </w:tcMar>
          </w:tcPr>
          <w:p w14:paraId="57ED2AAA" w14:textId="6DC0BD4F" w:rsidR="00FD3993" w:rsidRPr="003469DB" w:rsidRDefault="00FD3993" w:rsidP="00BF4DC4">
            <w:pPr>
              <w:pStyle w:val="Bullets-Twinkl"/>
              <w:spacing w:after="0" w:line="240" w:lineRule="auto"/>
              <w:ind w:left="253" w:hanging="253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 xml:space="preserve">Ensure subject leaders become experts in their areas by having a clear vision for their subject and support teachers develop subject and pedagogical knowledge by auditing/ monitoring and </w:t>
            </w:r>
            <w:r w:rsidRPr="003469DB">
              <w:rPr>
                <w:rFonts w:ascii="Segoe Print" w:hAnsi="Segoe Print"/>
                <w:szCs w:val="20"/>
              </w:rPr>
              <w:lastRenderedPageBreak/>
              <w:t>providing professional development to improve learning</w:t>
            </w:r>
          </w:p>
        </w:tc>
        <w:tc>
          <w:tcPr>
            <w:tcW w:w="2889" w:type="dxa"/>
            <w:gridSpan w:val="2"/>
            <w:shd w:val="clear" w:color="auto" w:fill="F2F0F4"/>
          </w:tcPr>
          <w:p w14:paraId="0DBE0825" w14:textId="77777777" w:rsidR="00FD3993" w:rsidRPr="003469DB" w:rsidRDefault="00407CBF" w:rsidP="00BF4DC4">
            <w:pPr>
              <w:pStyle w:val="ListParagraph"/>
              <w:spacing w:after="0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lastRenderedPageBreak/>
              <w:t>Regu</w:t>
            </w:r>
            <w:r w:rsidR="00C92418" w:rsidRPr="003469DB">
              <w:rPr>
                <w:rFonts w:ascii="Segoe Print" w:hAnsi="Segoe Print"/>
                <w:szCs w:val="20"/>
              </w:rPr>
              <w:t xml:space="preserve">lar updates from subject leaders through staff meeting sessions </w:t>
            </w:r>
          </w:p>
          <w:p w14:paraId="0ADC59ED" w14:textId="75F67238" w:rsidR="00C92418" w:rsidRPr="003469DB" w:rsidRDefault="00C92418" w:rsidP="00BF4DC4">
            <w:pPr>
              <w:pStyle w:val="ListParagraph"/>
              <w:spacing w:after="0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 xml:space="preserve">Release time for subject leaders </w:t>
            </w:r>
            <w:proofErr w:type="gramStart"/>
            <w:r w:rsidRPr="003469DB">
              <w:rPr>
                <w:rFonts w:ascii="Segoe Print" w:hAnsi="Segoe Print"/>
                <w:szCs w:val="20"/>
              </w:rPr>
              <w:t>in order to</w:t>
            </w:r>
            <w:proofErr w:type="gramEnd"/>
            <w:r w:rsidRPr="003469DB">
              <w:rPr>
                <w:rFonts w:ascii="Segoe Print" w:hAnsi="Segoe Print"/>
                <w:szCs w:val="20"/>
              </w:rPr>
              <w:t xml:space="preserve"> track pupils and </w:t>
            </w:r>
            <w:r w:rsidR="004C4F54" w:rsidRPr="003469DB">
              <w:rPr>
                <w:rFonts w:ascii="Segoe Print" w:hAnsi="Segoe Print"/>
                <w:szCs w:val="20"/>
              </w:rPr>
              <w:t xml:space="preserve">develop subject pedagogy </w:t>
            </w:r>
          </w:p>
        </w:tc>
        <w:tc>
          <w:tcPr>
            <w:tcW w:w="2810" w:type="dxa"/>
            <w:gridSpan w:val="2"/>
            <w:shd w:val="clear" w:color="auto" w:fill="F2F0F4"/>
          </w:tcPr>
          <w:p w14:paraId="33B3D6DF" w14:textId="77777777" w:rsidR="00FD3993" w:rsidRPr="003469DB" w:rsidRDefault="00D87140" w:rsidP="00BF4DC4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130" w:hanging="130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SLT</w:t>
            </w:r>
          </w:p>
          <w:p w14:paraId="3946BAB7" w14:textId="77777777" w:rsidR="00D87140" w:rsidRPr="003469DB" w:rsidRDefault="00D87140" w:rsidP="00BF4DC4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130" w:hanging="130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Subject leaders</w:t>
            </w:r>
          </w:p>
          <w:p w14:paraId="5DBDDA1D" w14:textId="67752C4C" w:rsidR="00D87140" w:rsidRPr="003469DB" w:rsidRDefault="00D87140" w:rsidP="00BF4DC4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130" w:hanging="130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Teachers</w:t>
            </w:r>
          </w:p>
          <w:p w14:paraId="42729677" w14:textId="21198FCA" w:rsidR="00D87140" w:rsidRPr="003469DB" w:rsidRDefault="00D87140" w:rsidP="00BF4DC4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130" w:hanging="130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 xml:space="preserve">Governors </w:t>
            </w:r>
          </w:p>
        </w:tc>
        <w:tc>
          <w:tcPr>
            <w:tcW w:w="2812" w:type="dxa"/>
            <w:gridSpan w:val="2"/>
            <w:shd w:val="clear" w:color="auto" w:fill="F2F0F4"/>
            <w:tcMar>
              <w:top w:w="113" w:type="dxa"/>
              <w:bottom w:w="113" w:type="dxa"/>
            </w:tcMar>
          </w:tcPr>
          <w:p w14:paraId="1A53E455" w14:textId="77777777" w:rsidR="00FD3993" w:rsidRPr="003469DB" w:rsidRDefault="00B500D1" w:rsidP="00BF4DC4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Trust subject group – release time</w:t>
            </w:r>
          </w:p>
          <w:p w14:paraId="41032401" w14:textId="117E3DEC" w:rsidR="00B500D1" w:rsidRPr="003469DB" w:rsidRDefault="00B500D1" w:rsidP="00BF4DC4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 xml:space="preserve">Subject leader release time ½ day termly </w:t>
            </w:r>
          </w:p>
        </w:tc>
        <w:tc>
          <w:tcPr>
            <w:tcW w:w="2539" w:type="dxa"/>
            <w:gridSpan w:val="2"/>
            <w:shd w:val="clear" w:color="auto" w:fill="F2F0F4"/>
          </w:tcPr>
          <w:p w14:paraId="5996EBC2" w14:textId="77777777" w:rsidR="00FD3993" w:rsidRPr="003469DB" w:rsidRDefault="004C4F54" w:rsidP="00BF4DC4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Climate walks</w:t>
            </w:r>
          </w:p>
          <w:p w14:paraId="5769BBDE" w14:textId="0A52FB7B" w:rsidR="004C4F54" w:rsidRPr="003469DB" w:rsidRDefault="004C4F54" w:rsidP="00BF4DC4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Planning</w:t>
            </w:r>
          </w:p>
          <w:p w14:paraId="46A32A3A" w14:textId="77777777" w:rsidR="004C4F54" w:rsidRPr="003469DB" w:rsidRDefault="004C4F54" w:rsidP="00BF4DC4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Pupil perceptions</w:t>
            </w:r>
          </w:p>
          <w:p w14:paraId="69F2E96D" w14:textId="77777777" w:rsidR="004C4F54" w:rsidRPr="003469DB" w:rsidRDefault="00D87140" w:rsidP="00BF4DC4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 xml:space="preserve">Termly monitoring of foundation subjects </w:t>
            </w:r>
          </w:p>
          <w:p w14:paraId="089634C1" w14:textId="77777777" w:rsidR="00D87140" w:rsidRPr="003469DB" w:rsidRDefault="00D87140" w:rsidP="00BF4DC4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 xml:space="preserve">Yearly governor </w:t>
            </w:r>
            <w:r w:rsidR="00B500D1" w:rsidRPr="003469DB">
              <w:rPr>
                <w:rFonts w:ascii="Segoe Print" w:hAnsi="Segoe Print"/>
                <w:szCs w:val="20"/>
              </w:rPr>
              <w:t xml:space="preserve">meetings with subject leaders </w:t>
            </w:r>
          </w:p>
          <w:p w14:paraId="30890CDC" w14:textId="7DC1BE2C" w:rsidR="00956BB5" w:rsidRPr="003469DB" w:rsidRDefault="00956BB5" w:rsidP="00BF4DC4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 xml:space="preserve">Assessment grids </w:t>
            </w:r>
          </w:p>
        </w:tc>
        <w:tc>
          <w:tcPr>
            <w:tcW w:w="2159" w:type="dxa"/>
            <w:gridSpan w:val="2"/>
            <w:shd w:val="clear" w:color="auto" w:fill="F2F0F4"/>
          </w:tcPr>
          <w:p w14:paraId="7559967A" w14:textId="77777777" w:rsidR="00FD3993" w:rsidRPr="003469DB" w:rsidRDefault="00122DDC" w:rsidP="00BF4DC4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 xml:space="preserve">Curriculum is rich and ambitious </w:t>
            </w:r>
          </w:p>
          <w:p w14:paraId="69286FA3" w14:textId="77777777" w:rsidR="00122DDC" w:rsidRPr="003469DB" w:rsidRDefault="00122DDC" w:rsidP="00BF4DC4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Subject leaders are secure in their understanding of their role.</w:t>
            </w:r>
          </w:p>
          <w:p w14:paraId="14BF2D3D" w14:textId="417BB1A1" w:rsidR="00122DDC" w:rsidRPr="003469DB" w:rsidRDefault="00122DDC" w:rsidP="00BF4DC4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 xml:space="preserve">Teachers feel supported in their teaching of subjects. </w:t>
            </w:r>
          </w:p>
        </w:tc>
      </w:tr>
      <w:tr w:rsidR="00122DDC" w:rsidRPr="003469DB" w14:paraId="55DDB9C6" w14:textId="77777777" w:rsidTr="00BF4DC4">
        <w:trPr>
          <w:trHeight w:val="404"/>
        </w:trPr>
        <w:tc>
          <w:tcPr>
            <w:tcW w:w="2596" w:type="dxa"/>
            <w:gridSpan w:val="2"/>
            <w:shd w:val="clear" w:color="auto" w:fill="F2F0F4"/>
            <w:tcMar>
              <w:top w:w="113" w:type="dxa"/>
              <w:bottom w:w="113" w:type="dxa"/>
            </w:tcMar>
          </w:tcPr>
          <w:p w14:paraId="34488CBF" w14:textId="4FD7CAA9" w:rsidR="00122DDC" w:rsidRPr="003469DB" w:rsidRDefault="00122DDC" w:rsidP="00BF4DC4">
            <w:pPr>
              <w:pStyle w:val="Bullets-Twinkl"/>
              <w:spacing w:after="0" w:line="240" w:lineRule="auto"/>
              <w:ind w:left="253" w:hanging="284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lastRenderedPageBreak/>
              <w:t xml:space="preserve">Senior leaders support the mental health and wellbeing of all staff through monitoring workload and work-life balance </w:t>
            </w:r>
          </w:p>
        </w:tc>
        <w:tc>
          <w:tcPr>
            <w:tcW w:w="2889" w:type="dxa"/>
            <w:gridSpan w:val="2"/>
            <w:shd w:val="clear" w:color="auto" w:fill="F2F0F4"/>
          </w:tcPr>
          <w:p w14:paraId="7469EC0A" w14:textId="358A9D09" w:rsidR="00122DDC" w:rsidRPr="003469DB" w:rsidRDefault="00122DDC" w:rsidP="00BF4DC4">
            <w:pPr>
              <w:pStyle w:val="ListParagraph"/>
              <w:numPr>
                <w:ilvl w:val="0"/>
                <w:numId w:val="25"/>
              </w:numPr>
              <w:autoSpaceDE/>
              <w:autoSpaceDN/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 xml:space="preserve">Supporting staff with mental Health and </w:t>
            </w:r>
            <w:proofErr w:type="spellStart"/>
            <w:r w:rsidRPr="003469DB">
              <w:rPr>
                <w:rFonts w:ascii="Segoe Print" w:hAnsi="Segoe Print"/>
                <w:color w:val="auto"/>
                <w:szCs w:val="20"/>
              </w:rPr>
              <w:t>well being</w:t>
            </w:r>
            <w:proofErr w:type="spellEnd"/>
            <w:r w:rsidRPr="003469DB">
              <w:rPr>
                <w:rFonts w:ascii="Segoe Print" w:hAnsi="Segoe Print"/>
                <w:color w:val="auto"/>
                <w:szCs w:val="20"/>
              </w:rPr>
              <w:t xml:space="preserve"> sessions</w:t>
            </w:r>
          </w:p>
          <w:p w14:paraId="43E81B8B" w14:textId="77777777" w:rsidR="00122DDC" w:rsidRPr="003469DB" w:rsidRDefault="00122DDC" w:rsidP="00BF4DC4">
            <w:pPr>
              <w:pStyle w:val="ListParagraph"/>
              <w:numPr>
                <w:ilvl w:val="0"/>
                <w:numId w:val="25"/>
              </w:numPr>
              <w:autoSpaceDE/>
              <w:autoSpaceDN/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 xml:space="preserve">DSLs to be aware of any well-being issues </w:t>
            </w:r>
          </w:p>
          <w:p w14:paraId="1AB2B231" w14:textId="5BA2E484" w:rsidR="00122DDC" w:rsidRPr="003469DB" w:rsidRDefault="00122DDC" w:rsidP="00BF4DC4">
            <w:pPr>
              <w:pStyle w:val="ListParagraph"/>
              <w:numPr>
                <w:ilvl w:val="0"/>
                <w:numId w:val="25"/>
              </w:numPr>
              <w:autoSpaceDE/>
              <w:autoSpaceDN/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 xml:space="preserve">Continuous checking in with staff and focusing on workload and work life balance </w:t>
            </w:r>
          </w:p>
        </w:tc>
        <w:tc>
          <w:tcPr>
            <w:tcW w:w="2810" w:type="dxa"/>
            <w:gridSpan w:val="2"/>
            <w:shd w:val="clear" w:color="auto" w:fill="F2F0F4"/>
          </w:tcPr>
          <w:p w14:paraId="0DE00E0B" w14:textId="77777777" w:rsidR="00122DDC" w:rsidRPr="003469DB" w:rsidRDefault="00122DDC" w:rsidP="00BF4DC4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 xml:space="preserve">SLT/ Trust </w:t>
            </w:r>
            <w:proofErr w:type="spellStart"/>
            <w:r w:rsidRPr="003469DB">
              <w:rPr>
                <w:rFonts w:ascii="Segoe Print" w:hAnsi="Segoe Print"/>
                <w:color w:val="auto"/>
                <w:szCs w:val="20"/>
              </w:rPr>
              <w:t>well being</w:t>
            </w:r>
            <w:proofErr w:type="spellEnd"/>
            <w:r w:rsidRPr="003469DB">
              <w:rPr>
                <w:rFonts w:ascii="Segoe Print" w:hAnsi="Segoe Print"/>
                <w:color w:val="auto"/>
                <w:szCs w:val="20"/>
              </w:rPr>
              <w:t xml:space="preserve"> group </w:t>
            </w:r>
          </w:p>
          <w:p w14:paraId="531C977F" w14:textId="77777777" w:rsidR="00122DDC" w:rsidRPr="003469DB" w:rsidRDefault="00122DDC" w:rsidP="00BF4DC4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 xml:space="preserve">Teachers and LSAs </w:t>
            </w:r>
          </w:p>
          <w:p w14:paraId="49ECBDD7" w14:textId="77777777" w:rsidR="00122DDC" w:rsidRPr="003469DB" w:rsidRDefault="00122DDC" w:rsidP="00BF4DC4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396" w:hanging="396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 xml:space="preserve">Mental Health Support team </w:t>
            </w:r>
          </w:p>
          <w:p w14:paraId="546AAF35" w14:textId="3193B66D" w:rsidR="00122DDC" w:rsidRPr="003469DB" w:rsidRDefault="00122DDC" w:rsidP="00BF4DC4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396" w:hanging="396"/>
              <w:jc w:val="left"/>
              <w:rPr>
                <w:rFonts w:ascii="Segoe Print" w:hAnsi="Segoe Print"/>
                <w:szCs w:val="20"/>
              </w:rPr>
            </w:pPr>
            <w:proofErr w:type="gramStart"/>
            <w:r w:rsidRPr="003469DB">
              <w:rPr>
                <w:rFonts w:ascii="Segoe Print" w:hAnsi="Segoe Print"/>
                <w:szCs w:val="20"/>
              </w:rPr>
              <w:t>Well</w:t>
            </w:r>
            <w:proofErr w:type="gramEnd"/>
            <w:r w:rsidRPr="003469DB">
              <w:rPr>
                <w:rFonts w:ascii="Segoe Print" w:hAnsi="Segoe Print"/>
                <w:szCs w:val="20"/>
              </w:rPr>
              <w:t xml:space="preserve"> being governor </w:t>
            </w:r>
          </w:p>
        </w:tc>
        <w:tc>
          <w:tcPr>
            <w:tcW w:w="2812" w:type="dxa"/>
            <w:gridSpan w:val="2"/>
            <w:shd w:val="clear" w:color="auto" w:fill="F2F0F4"/>
            <w:tcMar>
              <w:top w:w="113" w:type="dxa"/>
              <w:bottom w:w="113" w:type="dxa"/>
            </w:tcMar>
          </w:tcPr>
          <w:p w14:paraId="398498B0" w14:textId="77777777" w:rsidR="00122DDC" w:rsidRPr="003469DB" w:rsidRDefault="00122DDC" w:rsidP="00BF4DC4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>CPD from Mental health support team</w:t>
            </w:r>
          </w:p>
          <w:p w14:paraId="2EE26DA8" w14:textId="77777777" w:rsidR="00122DDC" w:rsidRPr="003469DB" w:rsidRDefault="00122DDC" w:rsidP="00BF4DC4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 xml:space="preserve">Release for wellbeing committee member ½ day termly release </w:t>
            </w:r>
          </w:p>
          <w:p w14:paraId="1BD060F1" w14:textId="3F959814" w:rsidR="00122DDC" w:rsidRPr="003469DB" w:rsidRDefault="00122DDC" w:rsidP="00BF4DC4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>Mental health lead training updates</w:t>
            </w:r>
          </w:p>
        </w:tc>
        <w:tc>
          <w:tcPr>
            <w:tcW w:w="2539" w:type="dxa"/>
            <w:gridSpan w:val="2"/>
            <w:shd w:val="clear" w:color="auto" w:fill="F2F0F4"/>
          </w:tcPr>
          <w:p w14:paraId="68F80D22" w14:textId="7F31C47E" w:rsidR="00122DDC" w:rsidRPr="003469DB" w:rsidRDefault="00122DDC" w:rsidP="00BF4DC4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 xml:space="preserve">Regular check in with staff </w:t>
            </w:r>
          </w:p>
          <w:p w14:paraId="5ACBFDDE" w14:textId="77777777" w:rsidR="00122DDC" w:rsidRPr="003469DB" w:rsidRDefault="00122DDC" w:rsidP="00BF4DC4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>Staff meeting agendas and minutes</w:t>
            </w:r>
          </w:p>
          <w:p w14:paraId="5ED70E61" w14:textId="77777777" w:rsidR="00122DDC" w:rsidRPr="003469DB" w:rsidRDefault="00122DDC" w:rsidP="00BF4DC4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 xml:space="preserve">Governor monitoring </w:t>
            </w:r>
          </w:p>
          <w:p w14:paraId="6E3CF42B" w14:textId="77777777" w:rsidR="00122DDC" w:rsidRPr="003469DB" w:rsidRDefault="00122DDC" w:rsidP="00BF4DC4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 xml:space="preserve">Supervision for headteachers / deputy heads and TLR </w:t>
            </w:r>
          </w:p>
          <w:p w14:paraId="2423CB7A" w14:textId="32EB3440" w:rsidR="00122DDC" w:rsidRPr="003469DB" w:rsidRDefault="00122DDC" w:rsidP="00BF4DC4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Staff surveys</w:t>
            </w:r>
          </w:p>
        </w:tc>
        <w:tc>
          <w:tcPr>
            <w:tcW w:w="2159" w:type="dxa"/>
            <w:gridSpan w:val="2"/>
            <w:shd w:val="clear" w:color="auto" w:fill="F2F0F4"/>
          </w:tcPr>
          <w:p w14:paraId="0C41DD91" w14:textId="2713853D" w:rsidR="00122DDC" w:rsidRPr="003469DB" w:rsidRDefault="00122DDC" w:rsidP="00BF4DC4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>Mental health and wellbeing of staff is acknowledged and addressed – support is given to those who require it</w:t>
            </w:r>
          </w:p>
        </w:tc>
      </w:tr>
      <w:tr w:rsidR="00C51945" w:rsidRPr="003469DB" w14:paraId="22D7411F" w14:textId="77777777" w:rsidTr="00BF4DC4">
        <w:trPr>
          <w:trHeight w:val="404"/>
        </w:trPr>
        <w:tc>
          <w:tcPr>
            <w:tcW w:w="15805" w:type="dxa"/>
            <w:gridSpan w:val="12"/>
            <w:shd w:val="clear" w:color="auto" w:fill="F2F0F4"/>
            <w:tcMar>
              <w:top w:w="113" w:type="dxa"/>
              <w:bottom w:w="113" w:type="dxa"/>
            </w:tcMar>
            <w:vAlign w:val="center"/>
          </w:tcPr>
          <w:p w14:paraId="6677F3F7" w14:textId="1EC99CB6" w:rsidR="00C51945" w:rsidRPr="003469DB" w:rsidRDefault="00C51945" w:rsidP="00BF4DC4">
            <w:p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 xml:space="preserve">January Update:  </w:t>
            </w:r>
          </w:p>
        </w:tc>
      </w:tr>
      <w:tr w:rsidR="00C51945" w:rsidRPr="003469DB" w14:paraId="22ACA3B3" w14:textId="77777777" w:rsidTr="00BF4DC4">
        <w:trPr>
          <w:trHeight w:val="404"/>
        </w:trPr>
        <w:tc>
          <w:tcPr>
            <w:tcW w:w="15805" w:type="dxa"/>
            <w:gridSpan w:val="12"/>
            <w:shd w:val="clear" w:color="auto" w:fill="F2F0F4"/>
            <w:tcMar>
              <w:top w:w="113" w:type="dxa"/>
              <w:bottom w:w="113" w:type="dxa"/>
            </w:tcMar>
          </w:tcPr>
          <w:p w14:paraId="65204965" w14:textId="378DAF69" w:rsidR="00C51945" w:rsidRPr="003469DB" w:rsidRDefault="00C51945" w:rsidP="00BF4DC4">
            <w:p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>April Update:</w:t>
            </w:r>
          </w:p>
        </w:tc>
      </w:tr>
      <w:tr w:rsidR="00C51945" w:rsidRPr="003469DB" w14:paraId="51323F09" w14:textId="77777777" w:rsidTr="00BF4DC4">
        <w:trPr>
          <w:trHeight w:val="404"/>
        </w:trPr>
        <w:tc>
          <w:tcPr>
            <w:tcW w:w="15805" w:type="dxa"/>
            <w:gridSpan w:val="12"/>
            <w:shd w:val="clear" w:color="auto" w:fill="F2F0F4"/>
            <w:tcMar>
              <w:top w:w="113" w:type="dxa"/>
              <w:bottom w:w="113" w:type="dxa"/>
            </w:tcMar>
            <w:vAlign w:val="center"/>
          </w:tcPr>
          <w:p w14:paraId="0E78F3EB" w14:textId="518F18F3" w:rsidR="00C51945" w:rsidRPr="003469DB" w:rsidRDefault="00C51945" w:rsidP="00BF4DC4">
            <w:p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>July Update:</w:t>
            </w:r>
          </w:p>
        </w:tc>
      </w:tr>
      <w:tr w:rsidR="00BF4DC4" w:rsidRPr="003469DB" w14:paraId="7DA3E740" w14:textId="77777777" w:rsidTr="00BF4DC4">
        <w:trPr>
          <w:gridAfter w:val="1"/>
          <w:wAfter w:w="11" w:type="dxa"/>
          <w:trHeight w:val="57"/>
        </w:trPr>
        <w:tc>
          <w:tcPr>
            <w:tcW w:w="8152" w:type="dxa"/>
            <w:gridSpan w:val="5"/>
            <w:shd w:val="clear" w:color="auto" w:fill="FFFFFF"/>
            <w:tcMar>
              <w:top w:w="113" w:type="dxa"/>
              <w:bottom w:w="113" w:type="dxa"/>
            </w:tcMar>
            <w:vAlign w:val="center"/>
          </w:tcPr>
          <w:p w14:paraId="38906CE0" w14:textId="77777777" w:rsidR="00BF4DC4" w:rsidRPr="00BF4DC4" w:rsidRDefault="00BF4DC4" w:rsidP="00106F41">
            <w:pPr>
              <w:pStyle w:val="Heading3"/>
              <w:spacing w:before="0" w:line="240" w:lineRule="auto"/>
              <w:jc w:val="left"/>
              <w:rPr>
                <w:rFonts w:ascii="Segoe Print" w:hAnsi="Segoe Print"/>
                <w:color w:val="1C1C1C" w:themeColor="text1"/>
                <w:sz w:val="20"/>
                <w:szCs w:val="20"/>
              </w:rPr>
            </w:pPr>
            <w:r w:rsidRPr="00BF4DC4">
              <w:rPr>
                <w:rFonts w:ascii="Segoe Print" w:hAnsi="Segoe Print"/>
                <w:color w:val="1C1C1C" w:themeColor="text1"/>
                <w:sz w:val="20"/>
                <w:szCs w:val="20"/>
              </w:rPr>
              <w:lastRenderedPageBreak/>
              <w:t xml:space="preserve">Early Years </w:t>
            </w:r>
            <w:r w:rsidRPr="00BF4DC4">
              <w:rPr>
                <w:rFonts w:ascii="Segoe Print" w:hAnsi="Segoe Print"/>
                <w:b w:val="0"/>
                <w:bCs w:val="0"/>
                <w:color w:val="1C1C1C" w:themeColor="text1"/>
                <w:sz w:val="20"/>
                <w:szCs w:val="20"/>
              </w:rPr>
              <w:t>2024-2025</w:t>
            </w:r>
          </w:p>
        </w:tc>
        <w:tc>
          <w:tcPr>
            <w:tcW w:w="7642" w:type="dxa"/>
            <w:gridSpan w:val="6"/>
            <w:shd w:val="clear" w:color="auto" w:fill="FFFFFF"/>
            <w:vAlign w:val="center"/>
          </w:tcPr>
          <w:p w14:paraId="17ADB275" w14:textId="77777777" w:rsidR="00BF4DC4" w:rsidRPr="00BF4DC4" w:rsidRDefault="00BF4DC4" w:rsidP="00106F41">
            <w:pPr>
              <w:pStyle w:val="Heading4"/>
              <w:spacing w:after="0" w:line="240" w:lineRule="auto"/>
              <w:jc w:val="left"/>
              <w:rPr>
                <w:rFonts w:ascii="Segoe Print" w:hAnsi="Segoe Print"/>
                <w:color w:val="1C1C1C" w:themeColor="text1"/>
                <w:sz w:val="20"/>
                <w:szCs w:val="20"/>
              </w:rPr>
            </w:pPr>
            <w:r w:rsidRPr="00BF4DC4">
              <w:rPr>
                <w:rFonts w:ascii="Segoe Print" w:hAnsi="Segoe Print"/>
                <w:color w:val="1C1C1C" w:themeColor="text1"/>
                <w:sz w:val="20"/>
                <w:szCs w:val="20"/>
              </w:rPr>
              <w:t xml:space="preserve">£ Cost </w:t>
            </w:r>
            <w:r w:rsidRPr="00BF4DC4">
              <w:rPr>
                <w:rFonts w:ascii="Segoe Print" w:hAnsi="Segoe Print"/>
                <w:b w:val="0"/>
                <w:bCs/>
                <w:color w:val="1C1C1C" w:themeColor="text1"/>
                <w:sz w:val="20"/>
                <w:szCs w:val="20"/>
              </w:rPr>
              <w:t>(excluding PP and SF)</w:t>
            </w:r>
          </w:p>
        </w:tc>
      </w:tr>
      <w:tr w:rsidR="00BF4DC4" w:rsidRPr="003469DB" w14:paraId="2EAD3200" w14:textId="77777777" w:rsidTr="00BF4DC4">
        <w:trPr>
          <w:gridAfter w:val="1"/>
          <w:wAfter w:w="11" w:type="dxa"/>
          <w:trHeight w:val="312"/>
        </w:trPr>
        <w:tc>
          <w:tcPr>
            <w:tcW w:w="2548" w:type="dxa"/>
            <w:shd w:val="clear" w:color="auto" w:fill="A50021"/>
            <w:tcMar>
              <w:top w:w="113" w:type="dxa"/>
              <w:bottom w:w="113" w:type="dxa"/>
            </w:tcMar>
          </w:tcPr>
          <w:p w14:paraId="13EB7DA9" w14:textId="77777777" w:rsidR="00BF4DC4" w:rsidRPr="003469DB" w:rsidRDefault="00BF4DC4" w:rsidP="00106F41">
            <w:pPr>
              <w:pStyle w:val="Heading4"/>
              <w:spacing w:after="0" w:line="240" w:lineRule="auto"/>
              <w:jc w:val="left"/>
              <w:rPr>
                <w:rFonts w:ascii="Segoe Print" w:hAnsi="Segoe Print" w:cs="Times New Roman"/>
                <w:b w:val="0"/>
                <w:color w:val="FFFFFF" w:themeColor="background1"/>
                <w:sz w:val="20"/>
                <w:szCs w:val="20"/>
              </w:rPr>
            </w:pPr>
            <w:r w:rsidRPr="003469DB">
              <w:rPr>
                <w:rFonts w:ascii="Segoe Print" w:hAnsi="Segoe Print"/>
                <w:color w:val="FFFFFF" w:themeColor="background1"/>
                <w:sz w:val="20"/>
                <w:szCs w:val="20"/>
              </w:rPr>
              <w:t>Action</w:t>
            </w:r>
          </w:p>
        </w:tc>
        <w:tc>
          <w:tcPr>
            <w:tcW w:w="2834" w:type="dxa"/>
            <w:gridSpan w:val="2"/>
            <w:shd w:val="clear" w:color="auto" w:fill="A50021"/>
          </w:tcPr>
          <w:p w14:paraId="4C40762A" w14:textId="77777777" w:rsidR="00BF4DC4" w:rsidRPr="003469DB" w:rsidRDefault="00BF4DC4" w:rsidP="00106F41">
            <w:pPr>
              <w:pStyle w:val="Heading4"/>
              <w:spacing w:after="0" w:line="240" w:lineRule="auto"/>
              <w:jc w:val="left"/>
              <w:rPr>
                <w:rFonts w:ascii="Segoe Print" w:hAnsi="Segoe Print" w:cs="Times New Roman"/>
                <w:b w:val="0"/>
                <w:color w:val="FFFFFF" w:themeColor="background1"/>
                <w:sz w:val="20"/>
                <w:szCs w:val="20"/>
              </w:rPr>
            </w:pPr>
            <w:r w:rsidRPr="003469DB">
              <w:rPr>
                <w:rFonts w:ascii="Segoe Print" w:hAnsi="Segoe Print"/>
                <w:color w:val="FFFFFF" w:themeColor="background1"/>
                <w:sz w:val="20"/>
                <w:szCs w:val="20"/>
              </w:rPr>
              <w:t>How will this be achieved?</w:t>
            </w:r>
          </w:p>
        </w:tc>
        <w:tc>
          <w:tcPr>
            <w:tcW w:w="2770" w:type="dxa"/>
            <w:gridSpan w:val="2"/>
            <w:shd w:val="clear" w:color="auto" w:fill="A50021"/>
          </w:tcPr>
          <w:p w14:paraId="600204D2" w14:textId="77777777" w:rsidR="00BF4DC4" w:rsidRPr="003469DB" w:rsidRDefault="00BF4DC4" w:rsidP="00106F41">
            <w:pPr>
              <w:pStyle w:val="Heading4"/>
              <w:spacing w:after="0" w:line="240" w:lineRule="auto"/>
              <w:jc w:val="left"/>
              <w:rPr>
                <w:rFonts w:ascii="Segoe Print" w:hAnsi="Segoe Print" w:cs="Times New Roman"/>
                <w:b w:val="0"/>
                <w:color w:val="FFFFFF" w:themeColor="background1"/>
                <w:sz w:val="20"/>
                <w:szCs w:val="20"/>
              </w:rPr>
            </w:pPr>
            <w:r w:rsidRPr="003469DB">
              <w:rPr>
                <w:rFonts w:ascii="Segoe Print" w:hAnsi="Segoe Print"/>
                <w:color w:val="FFFFFF" w:themeColor="background1"/>
                <w:sz w:val="20"/>
                <w:szCs w:val="20"/>
              </w:rPr>
              <w:t>By Whom?</w:t>
            </w:r>
          </w:p>
        </w:tc>
        <w:tc>
          <w:tcPr>
            <w:tcW w:w="2771" w:type="dxa"/>
            <w:gridSpan w:val="2"/>
            <w:shd w:val="clear" w:color="auto" w:fill="A50021"/>
            <w:tcMar>
              <w:top w:w="113" w:type="dxa"/>
              <w:bottom w:w="113" w:type="dxa"/>
            </w:tcMar>
          </w:tcPr>
          <w:p w14:paraId="487FC4C7" w14:textId="77777777" w:rsidR="00BF4DC4" w:rsidRPr="003469DB" w:rsidRDefault="00BF4DC4" w:rsidP="00106F41">
            <w:pPr>
              <w:pStyle w:val="Heading4"/>
              <w:spacing w:after="0" w:line="240" w:lineRule="auto"/>
              <w:jc w:val="left"/>
              <w:rPr>
                <w:rFonts w:ascii="Segoe Print" w:hAnsi="Segoe Print"/>
                <w:color w:val="FFFFFF" w:themeColor="background1"/>
                <w:sz w:val="20"/>
                <w:szCs w:val="20"/>
              </w:rPr>
            </w:pPr>
            <w:r w:rsidRPr="003469DB">
              <w:rPr>
                <w:rFonts w:ascii="Segoe Print" w:hAnsi="Segoe Print"/>
                <w:color w:val="FFFFFF" w:themeColor="background1"/>
                <w:sz w:val="20"/>
                <w:szCs w:val="20"/>
              </w:rPr>
              <w:t>Cost</w:t>
            </w:r>
          </w:p>
          <w:p w14:paraId="68ACF3FC" w14:textId="77777777" w:rsidR="00BF4DC4" w:rsidRPr="003469DB" w:rsidRDefault="00BF4DC4" w:rsidP="00106F41">
            <w:pPr>
              <w:pStyle w:val="Heading4"/>
              <w:spacing w:after="0" w:line="240" w:lineRule="auto"/>
              <w:jc w:val="left"/>
              <w:rPr>
                <w:rFonts w:ascii="Segoe Print" w:eastAsia="Play" w:hAnsi="Segoe Print" w:cs="Play"/>
                <w:b w:val="0"/>
                <w:bCs/>
                <w:color w:val="FFFFFF" w:themeColor="background1"/>
                <w:sz w:val="20"/>
                <w:szCs w:val="20"/>
              </w:rPr>
            </w:pPr>
            <w:r w:rsidRPr="003469DB">
              <w:rPr>
                <w:rFonts w:ascii="Segoe Print" w:eastAsia="Play" w:hAnsi="Segoe Print" w:cs="Play"/>
                <w:b w:val="0"/>
                <w:bCs/>
                <w:color w:val="FFFFFF" w:themeColor="background1"/>
                <w:sz w:val="20"/>
                <w:szCs w:val="20"/>
              </w:rPr>
              <w:t>Resources, CPD</w:t>
            </w:r>
          </w:p>
        </w:tc>
        <w:tc>
          <w:tcPr>
            <w:tcW w:w="2518" w:type="dxa"/>
            <w:gridSpan w:val="2"/>
            <w:shd w:val="clear" w:color="auto" w:fill="A50021"/>
          </w:tcPr>
          <w:p w14:paraId="4E1907C0" w14:textId="77777777" w:rsidR="00BF4DC4" w:rsidRPr="003469DB" w:rsidRDefault="00BF4DC4" w:rsidP="00106F41">
            <w:pPr>
              <w:pStyle w:val="Heading4"/>
              <w:spacing w:after="0" w:line="240" w:lineRule="auto"/>
              <w:jc w:val="left"/>
              <w:rPr>
                <w:rFonts w:ascii="Segoe Print" w:hAnsi="Segoe Print" w:cs="Times New Roman"/>
                <w:b w:val="0"/>
                <w:color w:val="FFFFFF" w:themeColor="background1"/>
                <w:sz w:val="20"/>
                <w:szCs w:val="20"/>
              </w:rPr>
            </w:pPr>
            <w:r w:rsidRPr="003469DB">
              <w:rPr>
                <w:rFonts w:ascii="Segoe Print" w:hAnsi="Segoe Print"/>
                <w:color w:val="FFFFFF" w:themeColor="background1"/>
                <w:sz w:val="20"/>
                <w:szCs w:val="20"/>
              </w:rPr>
              <w:t xml:space="preserve">Monitoring </w:t>
            </w:r>
          </w:p>
        </w:tc>
        <w:tc>
          <w:tcPr>
            <w:tcW w:w="2353" w:type="dxa"/>
            <w:gridSpan w:val="2"/>
            <w:shd w:val="clear" w:color="auto" w:fill="A50021"/>
          </w:tcPr>
          <w:p w14:paraId="314B3E99" w14:textId="77777777" w:rsidR="00BF4DC4" w:rsidRPr="003469DB" w:rsidRDefault="00BF4DC4" w:rsidP="00106F41">
            <w:pPr>
              <w:pStyle w:val="Heading4"/>
              <w:spacing w:after="0" w:line="240" w:lineRule="auto"/>
              <w:jc w:val="left"/>
              <w:rPr>
                <w:rFonts w:ascii="Segoe Print" w:hAnsi="Segoe Print" w:cs="Times New Roman"/>
                <w:b w:val="0"/>
                <w:color w:val="FFFFFF" w:themeColor="background1"/>
                <w:sz w:val="20"/>
                <w:szCs w:val="20"/>
              </w:rPr>
            </w:pPr>
            <w:r w:rsidRPr="003469DB">
              <w:rPr>
                <w:rFonts w:ascii="Segoe Print" w:hAnsi="Segoe Print" w:cs="Times New Roman"/>
                <w:color w:val="FFFFFF" w:themeColor="background1"/>
                <w:sz w:val="20"/>
                <w:szCs w:val="20"/>
              </w:rPr>
              <w:t xml:space="preserve">Impact </w:t>
            </w:r>
          </w:p>
        </w:tc>
      </w:tr>
      <w:tr w:rsidR="00BF4DC4" w:rsidRPr="003469DB" w14:paraId="09EAC1C7" w14:textId="77777777" w:rsidTr="00BF4DC4">
        <w:trPr>
          <w:gridAfter w:val="1"/>
          <w:wAfter w:w="11" w:type="dxa"/>
          <w:trHeight w:val="3360"/>
        </w:trPr>
        <w:tc>
          <w:tcPr>
            <w:tcW w:w="2548" w:type="dxa"/>
            <w:shd w:val="clear" w:color="auto" w:fill="F2F0F4"/>
            <w:tcMar>
              <w:top w:w="113" w:type="dxa"/>
              <w:bottom w:w="113" w:type="dxa"/>
            </w:tcMar>
          </w:tcPr>
          <w:p w14:paraId="4563E93D" w14:textId="77777777" w:rsidR="00BF4DC4" w:rsidRPr="003469DB" w:rsidRDefault="00BF4DC4" w:rsidP="00106F41">
            <w:pPr>
              <w:pStyle w:val="Bullets-Twinkl"/>
              <w:spacing w:after="0" w:line="240" w:lineRule="auto"/>
              <w:ind w:left="253" w:hanging="253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  <w:lang w:eastAsia="en-US"/>
              </w:rPr>
              <w:t xml:space="preserve">To develop the provision for Forest School and evaluate the impact </w:t>
            </w:r>
          </w:p>
          <w:p w14:paraId="24F7AEB1" w14:textId="77777777" w:rsidR="00BF4DC4" w:rsidRPr="003469DB" w:rsidRDefault="00BF4DC4" w:rsidP="00106F41">
            <w:pPr>
              <w:spacing w:after="0" w:line="240" w:lineRule="auto"/>
              <w:ind w:hanging="2"/>
              <w:jc w:val="left"/>
              <w:rPr>
                <w:rFonts w:ascii="Segoe Print" w:hAnsi="Segoe Print"/>
                <w:szCs w:val="20"/>
              </w:rPr>
            </w:pPr>
          </w:p>
        </w:tc>
        <w:tc>
          <w:tcPr>
            <w:tcW w:w="2834" w:type="dxa"/>
            <w:gridSpan w:val="2"/>
            <w:shd w:val="clear" w:color="auto" w:fill="F2F0F4"/>
          </w:tcPr>
          <w:p w14:paraId="4CF5747F" w14:textId="77777777" w:rsidR="00BF4DC4" w:rsidRPr="003469DB" w:rsidRDefault="00BF4DC4" w:rsidP="00106F41">
            <w:pPr>
              <w:pStyle w:val="ListParagraph"/>
              <w:numPr>
                <w:ilvl w:val="0"/>
                <w:numId w:val="20"/>
              </w:numPr>
              <w:autoSpaceDE/>
              <w:autoSpaceDN/>
              <w:spacing w:after="0" w:line="240" w:lineRule="auto"/>
              <w:ind w:left="193" w:hanging="193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 xml:space="preserve"> Forest school to be set up and run weekly by EYFS lead</w:t>
            </w:r>
          </w:p>
          <w:p w14:paraId="7F830ED0" w14:textId="77777777" w:rsidR="00BF4DC4" w:rsidRPr="003469DB" w:rsidRDefault="00BF4DC4" w:rsidP="00106F41">
            <w:pPr>
              <w:pStyle w:val="ListParagraph"/>
              <w:numPr>
                <w:ilvl w:val="0"/>
                <w:numId w:val="20"/>
              </w:numPr>
              <w:autoSpaceDE/>
              <w:autoSpaceDN/>
              <w:spacing w:after="0" w:line="240" w:lineRule="auto"/>
              <w:ind w:left="193" w:hanging="193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 xml:space="preserve">Parent volunteers to support the forest school sessions (DBS checked)  </w:t>
            </w:r>
          </w:p>
          <w:p w14:paraId="61DC4A3B" w14:textId="77777777" w:rsidR="00BF4DC4" w:rsidRPr="003469DB" w:rsidRDefault="00BF4DC4" w:rsidP="00106F41">
            <w:pPr>
              <w:autoSpaceDE/>
              <w:autoSpaceDN/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 xml:space="preserve"> </w:t>
            </w:r>
          </w:p>
        </w:tc>
        <w:tc>
          <w:tcPr>
            <w:tcW w:w="2770" w:type="dxa"/>
            <w:gridSpan w:val="2"/>
            <w:shd w:val="clear" w:color="auto" w:fill="F2F0F4"/>
          </w:tcPr>
          <w:p w14:paraId="5B189F43" w14:textId="77777777" w:rsidR="00BF4DC4" w:rsidRPr="003469DB" w:rsidRDefault="00BF4DC4" w:rsidP="00106F41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Outdoor learning leader</w:t>
            </w:r>
          </w:p>
          <w:p w14:paraId="5AA2A168" w14:textId="77777777" w:rsidR="00BF4DC4" w:rsidRPr="003469DB" w:rsidRDefault="00BF4DC4" w:rsidP="00106F41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SLT</w:t>
            </w:r>
          </w:p>
          <w:p w14:paraId="2C170B58" w14:textId="77777777" w:rsidR="00BF4DC4" w:rsidRPr="003469DB" w:rsidRDefault="00BF4DC4" w:rsidP="00106F41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 xml:space="preserve">Governors </w:t>
            </w:r>
          </w:p>
        </w:tc>
        <w:tc>
          <w:tcPr>
            <w:tcW w:w="2771" w:type="dxa"/>
            <w:gridSpan w:val="2"/>
            <w:shd w:val="clear" w:color="auto" w:fill="F2F0F4"/>
            <w:tcMar>
              <w:top w:w="113" w:type="dxa"/>
              <w:bottom w:w="113" w:type="dxa"/>
            </w:tcMar>
          </w:tcPr>
          <w:p w14:paraId="0B1AEC6A" w14:textId="77777777" w:rsidR="00BF4DC4" w:rsidRPr="003469DB" w:rsidRDefault="00BF4DC4" w:rsidP="00106F41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 xml:space="preserve">Resources required – Unknown </w:t>
            </w:r>
          </w:p>
          <w:p w14:paraId="22EC4FE3" w14:textId="77777777" w:rsidR="00BF4DC4" w:rsidRPr="003469DB" w:rsidRDefault="00BF4DC4" w:rsidP="00106F41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Class cover – use of sport premium funding??</w:t>
            </w:r>
          </w:p>
          <w:p w14:paraId="5EC185D7" w14:textId="77777777" w:rsidR="00BF4DC4" w:rsidRPr="003469DB" w:rsidRDefault="00BF4DC4" w:rsidP="00106F41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DBS checks for volunteers</w:t>
            </w:r>
          </w:p>
          <w:p w14:paraId="413862CB" w14:textId="77777777" w:rsidR="00BF4DC4" w:rsidRPr="003469DB" w:rsidRDefault="00BF4DC4" w:rsidP="00106F41">
            <w:p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</w:p>
          <w:p w14:paraId="2B32EFD9" w14:textId="77777777" w:rsidR="00BF4DC4" w:rsidRPr="003469DB" w:rsidRDefault="00BF4DC4" w:rsidP="00106F41">
            <w:pPr>
              <w:spacing w:after="0" w:line="240" w:lineRule="auto"/>
              <w:ind w:hanging="2"/>
              <w:jc w:val="left"/>
              <w:rPr>
                <w:rFonts w:ascii="Segoe Print" w:hAnsi="Segoe Print"/>
                <w:szCs w:val="20"/>
              </w:rPr>
            </w:pPr>
          </w:p>
        </w:tc>
        <w:tc>
          <w:tcPr>
            <w:tcW w:w="2518" w:type="dxa"/>
            <w:gridSpan w:val="2"/>
            <w:shd w:val="clear" w:color="auto" w:fill="F2F0F4"/>
          </w:tcPr>
          <w:p w14:paraId="5C281319" w14:textId="77777777" w:rsidR="00BF4DC4" w:rsidRPr="003469DB" w:rsidRDefault="00BF4DC4" w:rsidP="00106F41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Impact on child development from sessions</w:t>
            </w:r>
          </w:p>
          <w:p w14:paraId="087199ED" w14:textId="77777777" w:rsidR="00BF4DC4" w:rsidRPr="003469DB" w:rsidRDefault="00BF4DC4" w:rsidP="00106F41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Book looks</w:t>
            </w:r>
          </w:p>
          <w:p w14:paraId="092AC589" w14:textId="77777777" w:rsidR="00BF4DC4" w:rsidRPr="003469DB" w:rsidRDefault="00BF4DC4" w:rsidP="00106F41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Learning walks</w:t>
            </w:r>
          </w:p>
          <w:p w14:paraId="48E8C13B" w14:textId="77777777" w:rsidR="00BF4DC4" w:rsidRPr="003469DB" w:rsidRDefault="00BF4DC4" w:rsidP="00106F41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Pupil perceptions</w:t>
            </w:r>
          </w:p>
          <w:p w14:paraId="2449D192" w14:textId="77777777" w:rsidR="00BF4DC4" w:rsidRPr="003469DB" w:rsidRDefault="00BF4DC4" w:rsidP="00106F41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Evaluations of sessions (half termly)</w:t>
            </w:r>
          </w:p>
        </w:tc>
        <w:tc>
          <w:tcPr>
            <w:tcW w:w="2353" w:type="dxa"/>
            <w:gridSpan w:val="2"/>
            <w:shd w:val="clear" w:color="auto" w:fill="F2F0F4"/>
          </w:tcPr>
          <w:p w14:paraId="3EF99F69" w14:textId="77777777" w:rsidR="00BF4DC4" w:rsidRPr="003469DB" w:rsidRDefault="00BF4DC4" w:rsidP="00106F41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 xml:space="preserve">Confidence: Children are given the space and time to learn and demonstrate independence. </w:t>
            </w:r>
          </w:p>
          <w:p w14:paraId="09656307" w14:textId="77777777" w:rsidR="00BF4DC4" w:rsidRPr="003469DB" w:rsidRDefault="00BF4DC4" w:rsidP="00106F41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 xml:space="preserve">Social skills: Children learn to work together in teams, share tools, and manage conflicts. </w:t>
            </w:r>
          </w:p>
          <w:p w14:paraId="1194BBE4" w14:textId="77777777" w:rsidR="00BF4DC4" w:rsidRPr="003469DB" w:rsidRDefault="00BF4DC4" w:rsidP="00106F41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 xml:space="preserve">Communication: Sensory experiences in the forest help children develop their language skills. </w:t>
            </w:r>
          </w:p>
          <w:p w14:paraId="11F8E416" w14:textId="77777777" w:rsidR="00BF4DC4" w:rsidRPr="003469DB" w:rsidRDefault="00BF4DC4" w:rsidP="00106F41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 xml:space="preserve">Motivation and concentration: </w:t>
            </w:r>
            <w:r w:rsidRPr="003469DB">
              <w:rPr>
                <w:rFonts w:ascii="Segoe Print" w:hAnsi="Segoe Print"/>
                <w:szCs w:val="20"/>
              </w:rPr>
              <w:lastRenderedPageBreak/>
              <w:t xml:space="preserve">Children are fascinated by the woodland and develop the ability to concentrate for longer periods of time. </w:t>
            </w:r>
          </w:p>
          <w:p w14:paraId="1452D3B2" w14:textId="77777777" w:rsidR="00BF4DC4" w:rsidRPr="003469DB" w:rsidRDefault="00BF4DC4" w:rsidP="00106F41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 xml:space="preserve">Physical development: Children develop physical strength, coordination, and gross motor skills by climbing trees, exploring, and building dens. </w:t>
            </w:r>
          </w:p>
          <w:p w14:paraId="489013E1" w14:textId="77777777" w:rsidR="00BF4DC4" w:rsidRPr="003469DB" w:rsidRDefault="00BF4DC4" w:rsidP="00106F41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 xml:space="preserve">Emotional well-being: Spending time in nature can reduce anxiety, depression, and ADHD. </w:t>
            </w:r>
          </w:p>
          <w:p w14:paraId="5A576BC3" w14:textId="77777777" w:rsidR="00BF4DC4" w:rsidRPr="003469DB" w:rsidRDefault="00BF4DC4" w:rsidP="00106F41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 xml:space="preserve">Connection with nature: Children </w:t>
            </w:r>
            <w:r w:rsidRPr="003469DB">
              <w:rPr>
                <w:rFonts w:ascii="Segoe Print" w:hAnsi="Segoe Print"/>
                <w:szCs w:val="20"/>
              </w:rPr>
              <w:lastRenderedPageBreak/>
              <w:t xml:space="preserve">develop a deep connection with the natural world. </w:t>
            </w:r>
          </w:p>
          <w:p w14:paraId="66CE0D8D" w14:textId="77777777" w:rsidR="00BF4DC4" w:rsidRPr="003469DB" w:rsidRDefault="00BF4DC4" w:rsidP="00106F41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szCs w:val="20"/>
              </w:rPr>
              <w:t>Character and personality traits: Children build resilience and self-reliance</w:t>
            </w:r>
          </w:p>
        </w:tc>
      </w:tr>
      <w:tr w:rsidR="00BF4DC4" w:rsidRPr="003469DB" w14:paraId="62516F6D" w14:textId="77777777" w:rsidTr="00BF4DC4">
        <w:trPr>
          <w:gridAfter w:val="1"/>
          <w:wAfter w:w="11" w:type="dxa"/>
          <w:trHeight w:val="17"/>
        </w:trPr>
        <w:tc>
          <w:tcPr>
            <w:tcW w:w="15794" w:type="dxa"/>
            <w:gridSpan w:val="11"/>
            <w:shd w:val="clear" w:color="auto" w:fill="F2F0F4"/>
            <w:tcMar>
              <w:top w:w="113" w:type="dxa"/>
              <w:bottom w:w="113" w:type="dxa"/>
            </w:tcMar>
            <w:vAlign w:val="center"/>
          </w:tcPr>
          <w:p w14:paraId="0E18A3D2" w14:textId="77777777" w:rsidR="00BF4DC4" w:rsidRPr="003469DB" w:rsidRDefault="00BF4DC4" w:rsidP="00106F41">
            <w:pPr>
              <w:spacing w:after="0" w:line="240" w:lineRule="auto"/>
              <w:ind w:hanging="2"/>
              <w:jc w:val="left"/>
              <w:rPr>
                <w:rFonts w:ascii="Segoe Print" w:hAnsi="Segoe Print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lastRenderedPageBreak/>
              <w:t xml:space="preserve">January Update:  </w:t>
            </w:r>
          </w:p>
        </w:tc>
      </w:tr>
      <w:tr w:rsidR="00BF4DC4" w:rsidRPr="003469DB" w14:paraId="6E5DB449" w14:textId="77777777" w:rsidTr="00BF4DC4">
        <w:trPr>
          <w:gridAfter w:val="1"/>
          <w:wAfter w:w="11" w:type="dxa"/>
          <w:trHeight w:val="17"/>
        </w:trPr>
        <w:tc>
          <w:tcPr>
            <w:tcW w:w="15794" w:type="dxa"/>
            <w:gridSpan w:val="11"/>
            <w:shd w:val="clear" w:color="auto" w:fill="F2F0F4"/>
            <w:tcMar>
              <w:top w:w="113" w:type="dxa"/>
              <w:bottom w:w="113" w:type="dxa"/>
            </w:tcMar>
          </w:tcPr>
          <w:p w14:paraId="692C9504" w14:textId="77777777" w:rsidR="00BF4DC4" w:rsidRPr="003469DB" w:rsidRDefault="00BF4DC4" w:rsidP="00106F41">
            <w:pPr>
              <w:spacing w:after="0" w:line="240" w:lineRule="auto"/>
              <w:ind w:hanging="2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>April Update:</w:t>
            </w:r>
          </w:p>
        </w:tc>
      </w:tr>
      <w:tr w:rsidR="00BF4DC4" w:rsidRPr="003469DB" w14:paraId="1E30FA27" w14:textId="77777777" w:rsidTr="00BF4DC4">
        <w:trPr>
          <w:gridAfter w:val="1"/>
          <w:wAfter w:w="11" w:type="dxa"/>
          <w:trHeight w:val="130"/>
        </w:trPr>
        <w:tc>
          <w:tcPr>
            <w:tcW w:w="15794" w:type="dxa"/>
            <w:gridSpan w:val="11"/>
            <w:shd w:val="clear" w:color="auto" w:fill="F2F0F4"/>
            <w:tcMar>
              <w:top w:w="113" w:type="dxa"/>
              <w:bottom w:w="113" w:type="dxa"/>
            </w:tcMar>
            <w:vAlign w:val="center"/>
          </w:tcPr>
          <w:p w14:paraId="1BDA3BB3" w14:textId="77777777" w:rsidR="00BF4DC4" w:rsidRPr="003469DB" w:rsidRDefault="00BF4DC4" w:rsidP="00106F41">
            <w:pPr>
              <w:spacing w:after="0" w:line="240" w:lineRule="auto"/>
              <w:ind w:hanging="2"/>
              <w:jc w:val="left"/>
              <w:rPr>
                <w:rFonts w:ascii="Segoe Print" w:hAnsi="Segoe Print"/>
                <w:color w:val="auto"/>
                <w:szCs w:val="20"/>
              </w:rPr>
            </w:pPr>
            <w:r w:rsidRPr="003469DB">
              <w:rPr>
                <w:rFonts w:ascii="Segoe Print" w:hAnsi="Segoe Print"/>
                <w:color w:val="auto"/>
                <w:szCs w:val="20"/>
              </w:rPr>
              <w:t>July Update:</w:t>
            </w:r>
          </w:p>
        </w:tc>
      </w:tr>
    </w:tbl>
    <w:p w14:paraId="00E02331" w14:textId="77777777" w:rsidR="00C51945" w:rsidRPr="003469DB" w:rsidRDefault="00C51945" w:rsidP="00C51945">
      <w:pPr>
        <w:suppressAutoHyphens w:val="0"/>
        <w:autoSpaceDE/>
        <w:autoSpaceDN/>
        <w:adjustRightInd/>
        <w:spacing w:after="0" w:line="240" w:lineRule="auto"/>
        <w:jc w:val="left"/>
        <w:textAlignment w:val="auto"/>
        <w:rPr>
          <w:rFonts w:ascii="Segoe Print" w:hAnsi="Segoe Print"/>
          <w:szCs w:val="20"/>
          <w:lang w:eastAsia="en-US"/>
        </w:rPr>
      </w:pPr>
    </w:p>
    <w:p w14:paraId="340D15DC" w14:textId="77777777" w:rsidR="00C51945" w:rsidRPr="003469DB" w:rsidRDefault="00C51945" w:rsidP="00C51945">
      <w:pPr>
        <w:suppressAutoHyphens w:val="0"/>
        <w:autoSpaceDE/>
        <w:autoSpaceDN/>
        <w:adjustRightInd/>
        <w:spacing w:after="0" w:line="240" w:lineRule="auto"/>
        <w:jc w:val="left"/>
        <w:textAlignment w:val="auto"/>
        <w:rPr>
          <w:rFonts w:ascii="Segoe Print" w:hAnsi="Segoe Print"/>
          <w:szCs w:val="20"/>
          <w:lang w:eastAsia="en-US"/>
        </w:rPr>
      </w:pPr>
    </w:p>
    <w:p w14:paraId="715B1F19" w14:textId="012D43D0" w:rsidR="00EC6B6A" w:rsidRPr="003469DB" w:rsidRDefault="00E00C65" w:rsidP="00C51945">
      <w:pPr>
        <w:suppressAutoHyphens w:val="0"/>
        <w:autoSpaceDE/>
        <w:autoSpaceDN/>
        <w:adjustRightInd/>
        <w:spacing w:after="0" w:line="240" w:lineRule="auto"/>
        <w:jc w:val="left"/>
        <w:textAlignment w:val="auto"/>
        <w:rPr>
          <w:rFonts w:ascii="Segoe Print" w:hAnsi="Segoe Print"/>
          <w:szCs w:val="20"/>
          <w:lang w:eastAsia="en-US"/>
        </w:rPr>
      </w:pPr>
      <w:r w:rsidRPr="003469DB">
        <w:rPr>
          <w:rFonts w:ascii="Segoe Print" w:hAnsi="Segoe Print"/>
          <w:noProof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412E18B" wp14:editId="4C7BFCF1">
                <wp:simplePos x="0" y="0"/>
                <wp:positionH relativeFrom="margin">
                  <wp:posOffset>-88900</wp:posOffset>
                </wp:positionH>
                <wp:positionV relativeFrom="page">
                  <wp:posOffset>8230870</wp:posOffset>
                </wp:positionV>
                <wp:extent cx="7018020" cy="1724660"/>
                <wp:effectExtent l="0" t="0" r="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8020" cy="172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F31DF3" w14:textId="297A74A8" w:rsidR="00E00C65" w:rsidRPr="00E00C65" w:rsidRDefault="00E00C65" w:rsidP="00E00C65">
                            <w:pPr>
                              <w:pStyle w:val="Heading3"/>
                              <w:spacing w:after="240"/>
                              <w:rPr>
                                <w:b w:val="0"/>
                                <w:bCs w:val="0"/>
                                <w:color w:val="7974AA" w:themeColor="accent4"/>
                              </w:rPr>
                            </w:pPr>
                            <w:r w:rsidRPr="00E00C65">
                              <w:rPr>
                                <w:color w:val="7974AA" w:themeColor="accent4"/>
                              </w:rPr>
                              <w:t>Priorities</w:t>
                            </w:r>
                            <w:r w:rsidRPr="00E00C65">
                              <w:rPr>
                                <w:color w:val="7974AA" w:themeColor="accent4"/>
                                <w:spacing w:val="-4"/>
                              </w:rPr>
                              <w:t xml:space="preserve"> </w:t>
                            </w:r>
                            <w:r w:rsidRPr="00526AFD">
                              <w:rPr>
                                <w:b w:val="0"/>
                                <w:bCs w:val="0"/>
                                <w:color w:val="7974AA" w:themeColor="accent4"/>
                              </w:rPr>
                              <w:t>20</w:t>
                            </w:r>
                            <w:r w:rsidRPr="00526AFD">
                              <w:rPr>
                                <w:b w:val="0"/>
                                <w:bCs w:val="0"/>
                                <w:color w:val="7974AA" w:themeColor="accent4"/>
                                <w:highlight w:val="yellow"/>
                              </w:rPr>
                              <w:t>(+1 year)</w:t>
                            </w:r>
                            <w:r w:rsidRPr="00526AFD">
                              <w:rPr>
                                <w:b w:val="0"/>
                                <w:bCs w:val="0"/>
                                <w:color w:val="7974AA" w:themeColor="accent4"/>
                                <w:spacing w:val="-4"/>
                              </w:rPr>
                              <w:t xml:space="preserve"> </w:t>
                            </w:r>
                            <w:r w:rsidRPr="00526AFD">
                              <w:rPr>
                                <w:b w:val="0"/>
                                <w:bCs w:val="0"/>
                                <w:color w:val="7974AA" w:themeColor="accent4"/>
                              </w:rPr>
                              <w:t>–</w:t>
                            </w:r>
                            <w:r w:rsidRPr="00526AFD">
                              <w:rPr>
                                <w:b w:val="0"/>
                                <w:bCs w:val="0"/>
                                <w:color w:val="7974AA" w:themeColor="accent4"/>
                                <w:spacing w:val="-4"/>
                              </w:rPr>
                              <w:t xml:space="preserve"> </w:t>
                            </w:r>
                            <w:r w:rsidRPr="00526AFD">
                              <w:rPr>
                                <w:b w:val="0"/>
                                <w:bCs w:val="0"/>
                                <w:color w:val="7974AA" w:themeColor="accent4"/>
                              </w:rPr>
                              <w:t>20</w:t>
                            </w:r>
                            <w:r w:rsidRPr="00526AFD">
                              <w:rPr>
                                <w:b w:val="0"/>
                                <w:bCs w:val="0"/>
                                <w:color w:val="7974AA" w:themeColor="accent4"/>
                                <w:highlight w:val="yellow"/>
                              </w:rPr>
                              <w:t>(+3</w:t>
                            </w:r>
                            <w:r w:rsidRPr="00526AFD">
                              <w:rPr>
                                <w:b w:val="0"/>
                                <w:bCs w:val="0"/>
                                <w:color w:val="7974AA" w:themeColor="accent4"/>
                                <w:spacing w:val="-3"/>
                                <w:highlight w:val="yellow"/>
                              </w:rPr>
                              <w:t xml:space="preserve"> </w:t>
                            </w:r>
                            <w:r w:rsidRPr="00526AFD">
                              <w:rPr>
                                <w:b w:val="0"/>
                                <w:bCs w:val="0"/>
                                <w:color w:val="7974AA" w:themeColor="accent4"/>
                                <w:highlight w:val="yellow"/>
                              </w:rPr>
                              <w:t>year</w:t>
                            </w:r>
                            <w:r w:rsidR="00526AFD" w:rsidRPr="00526AFD">
                              <w:rPr>
                                <w:b w:val="0"/>
                                <w:bCs w:val="0"/>
                                <w:color w:val="7974AA" w:themeColor="accent4"/>
                                <w:highlight w:val="yellow"/>
                              </w:rPr>
                              <w:t>s</w:t>
                            </w:r>
                            <w:r w:rsidRPr="00526AFD">
                              <w:rPr>
                                <w:b w:val="0"/>
                                <w:bCs w:val="0"/>
                                <w:color w:val="7974AA" w:themeColor="accent4"/>
                                <w:highlight w:val="yellow"/>
                              </w:rPr>
                              <w:t>)</w:t>
                            </w:r>
                          </w:p>
                          <w:p w14:paraId="2DD0F14F" w14:textId="77777777" w:rsidR="00E00C65" w:rsidRPr="00C46D63" w:rsidRDefault="00E00C65" w:rsidP="007478B1">
                            <w:pPr>
                              <w:pStyle w:val="Bullets-Twinkl"/>
                              <w:numPr>
                                <w:ilvl w:val="0"/>
                                <w:numId w:val="10"/>
                              </w:numPr>
                              <w:ind w:left="357" w:hanging="357"/>
                              <w:rPr>
                                <w:color w:val="1C1C1C" w:themeColor="text1"/>
                              </w:rPr>
                            </w:pPr>
                            <w:r w:rsidRPr="00C46D63">
                              <w:rPr>
                                <w:color w:val="1C1C1C" w:themeColor="text1"/>
                              </w:rPr>
                              <w:t>the quality of education at the school</w:t>
                            </w:r>
                          </w:p>
                          <w:p w14:paraId="43C62B41" w14:textId="77777777" w:rsidR="00E00C65" w:rsidRPr="00C46D63" w:rsidRDefault="00E00C65" w:rsidP="007478B1">
                            <w:pPr>
                              <w:pStyle w:val="Bullets-Twinkl"/>
                              <w:numPr>
                                <w:ilvl w:val="0"/>
                                <w:numId w:val="10"/>
                              </w:numPr>
                              <w:ind w:left="357" w:hanging="357"/>
                              <w:rPr>
                                <w:color w:val="1C1C1C" w:themeColor="text1"/>
                              </w:rPr>
                            </w:pPr>
                            <w:r w:rsidRPr="00C46D63">
                              <w:rPr>
                                <w:color w:val="1C1C1C" w:themeColor="text1"/>
                              </w:rPr>
                              <w:t xml:space="preserve">the behaviour and attitudes at the school </w:t>
                            </w:r>
                          </w:p>
                          <w:p w14:paraId="2476485D" w14:textId="77777777" w:rsidR="00E00C65" w:rsidRPr="00C46D63" w:rsidRDefault="00E00C65" w:rsidP="007478B1">
                            <w:pPr>
                              <w:pStyle w:val="Bullets-Twinkl"/>
                              <w:numPr>
                                <w:ilvl w:val="0"/>
                                <w:numId w:val="10"/>
                              </w:numPr>
                              <w:ind w:left="357" w:hanging="357"/>
                              <w:rPr>
                                <w:color w:val="1C1C1C" w:themeColor="text1"/>
                              </w:rPr>
                            </w:pPr>
                            <w:r w:rsidRPr="00C46D63">
                              <w:rPr>
                                <w:color w:val="1C1C1C" w:themeColor="text1"/>
                              </w:rPr>
                              <w:t xml:space="preserve">the personal development of everyone at the school </w:t>
                            </w:r>
                          </w:p>
                          <w:p w14:paraId="68C2D2E7" w14:textId="77777777" w:rsidR="00E00C65" w:rsidRPr="00C46D63" w:rsidRDefault="00E00C65" w:rsidP="007478B1">
                            <w:pPr>
                              <w:pStyle w:val="Bullets-Twinkl"/>
                              <w:numPr>
                                <w:ilvl w:val="0"/>
                                <w:numId w:val="10"/>
                              </w:numPr>
                              <w:ind w:left="357" w:hanging="357"/>
                              <w:rPr>
                                <w:color w:val="1C1C1C" w:themeColor="text1"/>
                              </w:rPr>
                            </w:pPr>
                            <w:r w:rsidRPr="00C46D63">
                              <w:rPr>
                                <w:color w:val="1C1C1C" w:themeColor="text1"/>
                              </w:rPr>
                              <w:t>the quality of leadership and management of the school</w:t>
                            </w:r>
                          </w:p>
                          <w:p w14:paraId="1521CDD3" w14:textId="77777777" w:rsidR="00E00C65" w:rsidRPr="00C46D63" w:rsidRDefault="00E00C65" w:rsidP="007478B1">
                            <w:pPr>
                              <w:pStyle w:val="Bullets-Twinkl"/>
                              <w:numPr>
                                <w:ilvl w:val="0"/>
                                <w:numId w:val="10"/>
                              </w:numPr>
                              <w:ind w:left="357" w:hanging="357"/>
                              <w:rPr>
                                <w:color w:val="1C1C1C" w:themeColor="text1"/>
                              </w:rPr>
                            </w:pPr>
                            <w:r w:rsidRPr="00C46D63">
                              <w:rPr>
                                <w:color w:val="1C1C1C" w:themeColor="text1"/>
                              </w:rPr>
                              <w:t>early years (if applicable)</w:t>
                            </w:r>
                          </w:p>
                          <w:p w14:paraId="4CE1CC54" w14:textId="77777777" w:rsidR="00E00C65" w:rsidRDefault="00E00C65" w:rsidP="00E00C65">
                            <w:pPr>
                              <w:pStyle w:val="Heading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12E18B" id="Rectangle 32" o:spid="_x0000_s1029" style="position:absolute;margin-left:-7pt;margin-top:648.1pt;width:552.6pt;height:135.8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" filled="f" stroked="f" strokeweight="1pt">
                <v:textbox>
                  <w:txbxContent>
                    <w:p w14:paraId="74F31DF3" w14:textId="297A74A8" w:rsidR="00E00C65" w:rsidRPr="00E00C65" w:rsidRDefault="00E00C65" w:rsidP="00E00C65">
                      <w:pPr>
                        <w:pStyle w:val="Heading3"/>
                        <w:spacing w:after="240"/>
                        <w:rPr>
                          <w:b w:val="0"/>
                          <w:bCs w:val="0"/>
                          <w:color w:val="7974AA" w:themeColor="accent4"/>
                        </w:rPr>
                      </w:pPr>
                      <w:r w:rsidRPr="00E00C65">
                        <w:rPr>
                          <w:color w:val="7974AA" w:themeColor="accent4"/>
                        </w:rPr>
                        <w:t>Priorities</w:t>
                      </w:r>
                      <w:r w:rsidRPr="00E00C65">
                        <w:rPr>
                          <w:color w:val="7974AA" w:themeColor="accent4"/>
                          <w:spacing w:val="-4"/>
                        </w:rPr>
                        <w:t xml:space="preserve"> </w:t>
                      </w:r>
                      <w:r w:rsidRPr="00526AFD">
                        <w:rPr>
                          <w:b w:val="0"/>
                          <w:bCs w:val="0"/>
                          <w:color w:val="7974AA" w:themeColor="accent4"/>
                        </w:rPr>
                        <w:t>20</w:t>
                      </w:r>
                      <w:r w:rsidRPr="00526AFD">
                        <w:rPr>
                          <w:b w:val="0"/>
                          <w:bCs w:val="0"/>
                          <w:color w:val="7974AA" w:themeColor="accent4"/>
                          <w:highlight w:val="yellow"/>
                        </w:rPr>
                        <w:t>(+1 year)</w:t>
                      </w:r>
                      <w:r w:rsidRPr="00526AFD">
                        <w:rPr>
                          <w:b w:val="0"/>
                          <w:bCs w:val="0"/>
                          <w:color w:val="7974AA" w:themeColor="accent4"/>
                          <w:spacing w:val="-4"/>
                        </w:rPr>
                        <w:t xml:space="preserve"> </w:t>
                      </w:r>
                      <w:r w:rsidRPr="00526AFD">
                        <w:rPr>
                          <w:b w:val="0"/>
                          <w:bCs w:val="0"/>
                          <w:color w:val="7974AA" w:themeColor="accent4"/>
                        </w:rPr>
                        <w:t>–</w:t>
                      </w:r>
                      <w:r w:rsidRPr="00526AFD">
                        <w:rPr>
                          <w:b w:val="0"/>
                          <w:bCs w:val="0"/>
                          <w:color w:val="7974AA" w:themeColor="accent4"/>
                          <w:spacing w:val="-4"/>
                        </w:rPr>
                        <w:t xml:space="preserve"> </w:t>
                      </w:r>
                      <w:r w:rsidRPr="00526AFD">
                        <w:rPr>
                          <w:b w:val="0"/>
                          <w:bCs w:val="0"/>
                          <w:color w:val="7974AA" w:themeColor="accent4"/>
                        </w:rPr>
                        <w:t>20</w:t>
                      </w:r>
                      <w:r w:rsidRPr="00526AFD">
                        <w:rPr>
                          <w:b w:val="0"/>
                          <w:bCs w:val="0"/>
                          <w:color w:val="7974AA" w:themeColor="accent4"/>
                          <w:highlight w:val="yellow"/>
                        </w:rPr>
                        <w:t>(+3</w:t>
                      </w:r>
                      <w:r w:rsidRPr="00526AFD">
                        <w:rPr>
                          <w:b w:val="0"/>
                          <w:bCs w:val="0"/>
                          <w:color w:val="7974AA" w:themeColor="accent4"/>
                          <w:spacing w:val="-3"/>
                          <w:highlight w:val="yellow"/>
                        </w:rPr>
                        <w:t xml:space="preserve"> </w:t>
                      </w:r>
                      <w:r w:rsidRPr="00526AFD">
                        <w:rPr>
                          <w:b w:val="0"/>
                          <w:bCs w:val="0"/>
                          <w:color w:val="7974AA" w:themeColor="accent4"/>
                          <w:highlight w:val="yellow"/>
                        </w:rPr>
                        <w:t>year</w:t>
                      </w:r>
                      <w:r w:rsidR="00526AFD" w:rsidRPr="00526AFD">
                        <w:rPr>
                          <w:b w:val="0"/>
                          <w:bCs w:val="0"/>
                          <w:color w:val="7974AA" w:themeColor="accent4"/>
                          <w:highlight w:val="yellow"/>
                        </w:rPr>
                        <w:t>s</w:t>
                      </w:r>
                      <w:r w:rsidRPr="00526AFD">
                        <w:rPr>
                          <w:b w:val="0"/>
                          <w:bCs w:val="0"/>
                          <w:color w:val="7974AA" w:themeColor="accent4"/>
                          <w:highlight w:val="yellow"/>
                        </w:rPr>
                        <w:t>)</w:t>
                      </w:r>
                    </w:p>
                    <w:p w14:paraId="2DD0F14F" w14:textId="77777777" w:rsidR="00E00C65" w:rsidRPr="00C46D63" w:rsidRDefault="00E00C65" w:rsidP="007478B1">
                      <w:pPr>
                        <w:pStyle w:val="Bullets-Twinkl"/>
                        <w:numPr>
                          <w:ilvl w:val="0"/>
                          <w:numId w:val="10"/>
                        </w:numPr>
                        <w:ind w:left="357" w:hanging="357"/>
                        <w:rPr>
                          <w:color w:val="1C1C1C" w:themeColor="text1"/>
                        </w:rPr>
                      </w:pPr>
                      <w:r w:rsidRPr="00C46D63">
                        <w:rPr>
                          <w:color w:val="1C1C1C" w:themeColor="text1"/>
                        </w:rPr>
                        <w:t>the quality of education at the school</w:t>
                      </w:r>
                    </w:p>
                    <w:p w14:paraId="43C62B41" w14:textId="77777777" w:rsidR="00E00C65" w:rsidRPr="00C46D63" w:rsidRDefault="00E00C65" w:rsidP="007478B1">
                      <w:pPr>
                        <w:pStyle w:val="Bullets-Twinkl"/>
                        <w:numPr>
                          <w:ilvl w:val="0"/>
                          <w:numId w:val="10"/>
                        </w:numPr>
                        <w:ind w:left="357" w:hanging="357"/>
                        <w:rPr>
                          <w:color w:val="1C1C1C" w:themeColor="text1"/>
                        </w:rPr>
                      </w:pPr>
                      <w:r w:rsidRPr="00C46D63">
                        <w:rPr>
                          <w:color w:val="1C1C1C" w:themeColor="text1"/>
                        </w:rPr>
                        <w:t xml:space="preserve">the behaviour and attitudes at the school </w:t>
                      </w:r>
                    </w:p>
                    <w:p w14:paraId="2476485D" w14:textId="77777777" w:rsidR="00E00C65" w:rsidRPr="00C46D63" w:rsidRDefault="00E00C65" w:rsidP="007478B1">
                      <w:pPr>
                        <w:pStyle w:val="Bullets-Twinkl"/>
                        <w:numPr>
                          <w:ilvl w:val="0"/>
                          <w:numId w:val="10"/>
                        </w:numPr>
                        <w:ind w:left="357" w:hanging="357"/>
                        <w:rPr>
                          <w:color w:val="1C1C1C" w:themeColor="text1"/>
                        </w:rPr>
                      </w:pPr>
                      <w:r w:rsidRPr="00C46D63">
                        <w:rPr>
                          <w:color w:val="1C1C1C" w:themeColor="text1"/>
                        </w:rPr>
                        <w:t xml:space="preserve">the personal development of everyone at the school </w:t>
                      </w:r>
                    </w:p>
                    <w:p w14:paraId="68C2D2E7" w14:textId="77777777" w:rsidR="00E00C65" w:rsidRPr="00C46D63" w:rsidRDefault="00E00C65" w:rsidP="007478B1">
                      <w:pPr>
                        <w:pStyle w:val="Bullets-Twinkl"/>
                        <w:numPr>
                          <w:ilvl w:val="0"/>
                          <w:numId w:val="10"/>
                        </w:numPr>
                        <w:ind w:left="357" w:hanging="357"/>
                        <w:rPr>
                          <w:color w:val="1C1C1C" w:themeColor="text1"/>
                        </w:rPr>
                      </w:pPr>
                      <w:r w:rsidRPr="00C46D63">
                        <w:rPr>
                          <w:color w:val="1C1C1C" w:themeColor="text1"/>
                        </w:rPr>
                        <w:t>the quality of leadership and management of the school</w:t>
                      </w:r>
                    </w:p>
                    <w:p w14:paraId="1521CDD3" w14:textId="77777777" w:rsidR="00E00C65" w:rsidRPr="00C46D63" w:rsidRDefault="00E00C65" w:rsidP="007478B1">
                      <w:pPr>
                        <w:pStyle w:val="Bullets-Twinkl"/>
                        <w:numPr>
                          <w:ilvl w:val="0"/>
                          <w:numId w:val="10"/>
                        </w:numPr>
                        <w:ind w:left="357" w:hanging="357"/>
                        <w:rPr>
                          <w:color w:val="1C1C1C" w:themeColor="text1"/>
                        </w:rPr>
                      </w:pPr>
                      <w:r w:rsidRPr="00C46D63">
                        <w:rPr>
                          <w:color w:val="1C1C1C" w:themeColor="text1"/>
                        </w:rPr>
                        <w:t>early years (if applicable)</w:t>
                      </w:r>
                    </w:p>
                    <w:p w14:paraId="4CE1CC54" w14:textId="77777777" w:rsidR="00E00C65" w:rsidRDefault="00E00C65" w:rsidP="00E00C65">
                      <w:pPr>
                        <w:pStyle w:val="Heading4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C51945" w:rsidRPr="003469DB">
        <w:rPr>
          <w:rFonts w:ascii="Segoe Print" w:hAnsi="Segoe Print"/>
          <w:szCs w:val="20"/>
          <w:lang w:eastAsia="en-US"/>
        </w:rPr>
        <w:tab/>
      </w:r>
    </w:p>
    <w:sectPr w:rsidR="00EC6B6A" w:rsidRPr="003469DB" w:rsidSect="005D7F38">
      <w:headerReference w:type="default" r:id="rId15"/>
      <w:pgSz w:w="16838" w:h="11906" w:orient="landscape" w:code="9"/>
      <w:pgMar w:top="426" w:right="720" w:bottom="720" w:left="720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759F11" w14:textId="77777777" w:rsidR="00AB544F" w:rsidRDefault="00AB544F" w:rsidP="00C42ED0">
      <w:r>
        <w:separator/>
      </w:r>
    </w:p>
  </w:endnote>
  <w:endnote w:type="continuationSeparator" w:id="0">
    <w:p w14:paraId="60334AE5" w14:textId="77777777" w:rsidR="00AB544F" w:rsidRDefault="00AB544F" w:rsidP="00C42E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F847A45-5F26-4E7B-BA7F-A40BD63C39FF}"/>
    <w:embedBold r:id="rId2" w:fontKey="{6D6CC9EA-67A9-45E5-A949-AB3AEBA7DC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  <w:embedRegular r:id="rId3" w:fontKey="{8BE1CFF9-61F3-4781-A2BF-33DCE29BC66D}"/>
    <w:embedBold r:id="rId4" w:fontKey="{7B0A869E-9B8E-4127-907F-6F2D97414D5A}"/>
    <w:embedItalic r:id="rId5" w:fontKey="{B61B5BA8-CDFD-4232-807E-C948C07C383C}"/>
  </w:font>
  <w:font w:name="Twinkl">
    <w:altName w:val="﷽﷽﷽﷽﷽﷽﷽"/>
    <w:charset w:val="00"/>
    <w:family w:val="auto"/>
    <w:pitch w:val="variable"/>
    <w:sig w:usb0="00000007" w:usb1="00000001" w:usb2="00000000" w:usb3="00000000" w:csb0="00000093" w:csb1="00000000"/>
    <w:embedRegular r:id="rId6" w:fontKey="{C146D7E3-E019-450A-9A00-8211379923AF}"/>
    <w:embedBold r:id="rId7" w:fontKey="{D6A53C45-2F0A-445D-9A49-BB3D83E12A8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  <w:embedRegular r:id="rId8" w:fontKey="{0B591D70-5FEC-4380-9E74-13F784B990DE}"/>
    <w:embedBold r:id="rId9" w:fontKey="{39EB1F7D-D027-4949-8862-2889D588B943}"/>
  </w:font>
  <w:font w:name="Play">
    <w:altName w:val="Calibri"/>
    <w:charset w:val="4D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3324563A-8A13-4C99-963A-5F738D81DC1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EEDA9F" w14:textId="77777777" w:rsidR="00AB544F" w:rsidRDefault="00AB544F" w:rsidP="00C42ED0">
      <w:r>
        <w:separator/>
      </w:r>
    </w:p>
  </w:footnote>
  <w:footnote w:type="continuationSeparator" w:id="0">
    <w:p w14:paraId="717E1835" w14:textId="77777777" w:rsidR="00AB544F" w:rsidRDefault="00AB544F" w:rsidP="00C42E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C3AC46" w14:textId="713370A3" w:rsidR="00634024" w:rsidRDefault="00634024" w:rsidP="00C42E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57" type="#_x0000_t75" style="width:7.8pt;height:9pt" o:bullet="t">
        <v:imagedata r:id="rId1" o:title="Bullet"/>
      </v:shape>
    </w:pict>
  </w:numPicBullet>
  <w:abstractNum w:abstractNumId="0" w15:restartNumberingAfterBreak="0">
    <w:nsid w:val="0A186584"/>
    <w:multiLevelType w:val="multilevel"/>
    <w:tmpl w:val="9DF0775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0B5F7152"/>
    <w:multiLevelType w:val="hybridMultilevel"/>
    <w:tmpl w:val="6C321D80"/>
    <w:lvl w:ilvl="0" w:tplc="987AF0C6">
      <w:start w:val="1"/>
      <w:numFmt w:val="bullet"/>
      <w:pStyle w:val="ListParagraph"/>
      <w:lvlText w:val=""/>
      <w:lvlJc w:val="left"/>
      <w:pPr>
        <w:ind w:left="17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0FD60F5"/>
    <w:multiLevelType w:val="multilevel"/>
    <w:tmpl w:val="D416CF3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171B20A7"/>
    <w:multiLevelType w:val="hybridMultilevel"/>
    <w:tmpl w:val="C8F61190"/>
    <w:lvl w:ilvl="0" w:tplc="449C9A02">
      <w:start w:val="1"/>
      <w:numFmt w:val="bullet"/>
      <w:pStyle w:val="Sub-Heading"/>
      <w:lvlText w:val=""/>
      <w:lvlPicBulletId w:val="0"/>
      <w:lvlJc w:val="left"/>
      <w:pPr>
        <w:ind w:left="284" w:hanging="284"/>
      </w:pPr>
      <w:rPr>
        <w:rFonts w:ascii="Symbol" w:hAnsi="Symbol" w:hint="default"/>
        <w:color w:val="92D0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979AD"/>
    <w:multiLevelType w:val="multilevel"/>
    <w:tmpl w:val="D416CF3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1F1475B8"/>
    <w:multiLevelType w:val="multilevel"/>
    <w:tmpl w:val="58B22D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209816AA"/>
    <w:multiLevelType w:val="multilevel"/>
    <w:tmpl w:val="9DF0775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20E05CE3"/>
    <w:multiLevelType w:val="hybridMultilevel"/>
    <w:tmpl w:val="9620CF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FD4EAB"/>
    <w:multiLevelType w:val="multilevel"/>
    <w:tmpl w:val="58B22D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 w15:restartNumberingAfterBreak="0">
    <w:nsid w:val="26A11BF7"/>
    <w:multiLevelType w:val="hybridMultilevel"/>
    <w:tmpl w:val="F9FA8DFC"/>
    <w:lvl w:ilvl="0" w:tplc="08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0" w15:restartNumberingAfterBreak="0">
    <w:nsid w:val="29387EDA"/>
    <w:multiLevelType w:val="multilevel"/>
    <w:tmpl w:val="D416CF3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" w15:restartNumberingAfterBreak="0">
    <w:nsid w:val="2E0E7E58"/>
    <w:multiLevelType w:val="multilevel"/>
    <w:tmpl w:val="D416CF3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" w15:restartNumberingAfterBreak="0">
    <w:nsid w:val="305D11A5"/>
    <w:multiLevelType w:val="multilevel"/>
    <w:tmpl w:val="D416CF3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3" w15:restartNumberingAfterBreak="0">
    <w:nsid w:val="30BD774F"/>
    <w:multiLevelType w:val="hybridMultilevel"/>
    <w:tmpl w:val="D5CEC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130AC9"/>
    <w:multiLevelType w:val="hybridMultilevel"/>
    <w:tmpl w:val="EEDAE9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942879"/>
    <w:multiLevelType w:val="hybridMultilevel"/>
    <w:tmpl w:val="DAC0BA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A3639E"/>
    <w:multiLevelType w:val="multilevel"/>
    <w:tmpl w:val="D416CF3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7" w15:restartNumberingAfterBreak="0">
    <w:nsid w:val="3DFD4BDF"/>
    <w:multiLevelType w:val="multilevel"/>
    <w:tmpl w:val="D416CF3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8" w15:restartNumberingAfterBreak="0">
    <w:nsid w:val="419A6843"/>
    <w:multiLevelType w:val="hybridMultilevel"/>
    <w:tmpl w:val="EFFE71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6A0C91"/>
    <w:multiLevelType w:val="multilevel"/>
    <w:tmpl w:val="D416CF3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0" w15:restartNumberingAfterBreak="0">
    <w:nsid w:val="49614932"/>
    <w:multiLevelType w:val="multilevel"/>
    <w:tmpl w:val="D416CF3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1" w15:restartNumberingAfterBreak="0">
    <w:nsid w:val="49F04534"/>
    <w:multiLevelType w:val="hybridMultilevel"/>
    <w:tmpl w:val="2CDA36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A24AEF"/>
    <w:multiLevelType w:val="multilevel"/>
    <w:tmpl w:val="D416CF3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3" w15:restartNumberingAfterBreak="0">
    <w:nsid w:val="50884673"/>
    <w:multiLevelType w:val="multilevel"/>
    <w:tmpl w:val="58B22D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4" w15:restartNumberingAfterBreak="0">
    <w:nsid w:val="546F75AE"/>
    <w:multiLevelType w:val="multilevel"/>
    <w:tmpl w:val="58B22D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5" w15:restartNumberingAfterBreak="0">
    <w:nsid w:val="59E733B9"/>
    <w:multiLevelType w:val="multilevel"/>
    <w:tmpl w:val="58B22D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6" w15:restartNumberingAfterBreak="0">
    <w:nsid w:val="681547A8"/>
    <w:multiLevelType w:val="multilevel"/>
    <w:tmpl w:val="D416CF3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7" w15:restartNumberingAfterBreak="0">
    <w:nsid w:val="6E0E66FE"/>
    <w:multiLevelType w:val="hybridMultilevel"/>
    <w:tmpl w:val="B224BA38"/>
    <w:lvl w:ilvl="0" w:tplc="A34C34B2">
      <w:start w:val="1"/>
      <w:numFmt w:val="decimal"/>
      <w:pStyle w:val="NumberedBullets-Twinkl"/>
      <w:lvlText w:val="%1."/>
      <w:lvlJc w:val="left"/>
      <w:pPr>
        <w:ind w:left="284" w:hanging="284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2950BB9"/>
    <w:multiLevelType w:val="hybridMultilevel"/>
    <w:tmpl w:val="FCCA99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F619AE"/>
    <w:multiLevelType w:val="multilevel"/>
    <w:tmpl w:val="58B22D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0" w15:restartNumberingAfterBreak="0">
    <w:nsid w:val="78CC0106"/>
    <w:multiLevelType w:val="multilevel"/>
    <w:tmpl w:val="D416CF3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1" w15:restartNumberingAfterBreak="0">
    <w:nsid w:val="7B595649"/>
    <w:multiLevelType w:val="hybridMultilevel"/>
    <w:tmpl w:val="EF065DDE"/>
    <w:lvl w:ilvl="0" w:tplc="08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32" w15:restartNumberingAfterBreak="0">
    <w:nsid w:val="7F8869C7"/>
    <w:multiLevelType w:val="hybridMultilevel"/>
    <w:tmpl w:val="A6941D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8221954">
    <w:abstractNumId w:val="1"/>
  </w:num>
  <w:num w:numId="2" w16cid:durableId="1948996820">
    <w:abstractNumId w:val="27"/>
  </w:num>
  <w:num w:numId="3" w16cid:durableId="1070150656">
    <w:abstractNumId w:val="3"/>
  </w:num>
  <w:num w:numId="4" w16cid:durableId="703795136">
    <w:abstractNumId w:val="29"/>
  </w:num>
  <w:num w:numId="5" w16cid:durableId="1265528553">
    <w:abstractNumId w:val="23"/>
  </w:num>
  <w:num w:numId="6" w16cid:durableId="252202502">
    <w:abstractNumId w:val="24"/>
  </w:num>
  <w:num w:numId="7" w16cid:durableId="78672023">
    <w:abstractNumId w:val="8"/>
  </w:num>
  <w:num w:numId="8" w16cid:durableId="1581284763">
    <w:abstractNumId w:val="25"/>
  </w:num>
  <w:num w:numId="9" w16cid:durableId="1942372443">
    <w:abstractNumId w:val="5"/>
  </w:num>
  <w:num w:numId="10" w16cid:durableId="658583974">
    <w:abstractNumId w:val="9"/>
  </w:num>
  <w:num w:numId="11" w16cid:durableId="588586825">
    <w:abstractNumId w:val="31"/>
  </w:num>
  <w:num w:numId="12" w16cid:durableId="1372684030">
    <w:abstractNumId w:val="0"/>
  </w:num>
  <w:num w:numId="13" w16cid:durableId="804277941">
    <w:abstractNumId w:val="6"/>
  </w:num>
  <w:num w:numId="14" w16cid:durableId="265886406">
    <w:abstractNumId w:val="18"/>
  </w:num>
  <w:num w:numId="15" w16cid:durableId="443689927">
    <w:abstractNumId w:val="32"/>
  </w:num>
  <w:num w:numId="16" w16cid:durableId="1933120202">
    <w:abstractNumId w:val="30"/>
  </w:num>
  <w:num w:numId="17" w16cid:durableId="716779018">
    <w:abstractNumId w:val="10"/>
  </w:num>
  <w:num w:numId="18" w16cid:durableId="883785312">
    <w:abstractNumId w:val="12"/>
  </w:num>
  <w:num w:numId="19" w16cid:durableId="914438742">
    <w:abstractNumId w:val="20"/>
  </w:num>
  <w:num w:numId="20" w16cid:durableId="1140264235">
    <w:abstractNumId w:val="17"/>
  </w:num>
  <w:num w:numId="21" w16cid:durableId="121730107">
    <w:abstractNumId w:val="11"/>
  </w:num>
  <w:num w:numId="22" w16cid:durableId="1189442615">
    <w:abstractNumId w:val="16"/>
  </w:num>
  <w:num w:numId="23" w16cid:durableId="1936859240">
    <w:abstractNumId w:val="26"/>
  </w:num>
  <w:num w:numId="24" w16cid:durableId="1636370079">
    <w:abstractNumId w:val="19"/>
  </w:num>
  <w:num w:numId="25" w16cid:durableId="3361996">
    <w:abstractNumId w:val="4"/>
  </w:num>
  <w:num w:numId="26" w16cid:durableId="1148977549">
    <w:abstractNumId w:val="14"/>
  </w:num>
  <w:num w:numId="27" w16cid:durableId="544830457">
    <w:abstractNumId w:val="28"/>
  </w:num>
  <w:num w:numId="28" w16cid:durableId="761489072">
    <w:abstractNumId w:val="15"/>
  </w:num>
  <w:num w:numId="29" w16cid:durableId="1994328688">
    <w:abstractNumId w:val="7"/>
  </w:num>
  <w:num w:numId="30" w16cid:durableId="1409578371">
    <w:abstractNumId w:val="21"/>
  </w:num>
  <w:num w:numId="31" w16cid:durableId="1782451730">
    <w:abstractNumId w:val="13"/>
  </w:num>
  <w:num w:numId="32" w16cid:durableId="1227960855">
    <w:abstractNumId w:val="22"/>
  </w:num>
  <w:num w:numId="33" w16cid:durableId="1857230172">
    <w:abstractNumId w:val="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2B33"/>
    <w:rsid w:val="0002340A"/>
    <w:rsid w:val="00024434"/>
    <w:rsid w:val="00025835"/>
    <w:rsid w:val="0003405A"/>
    <w:rsid w:val="00047F49"/>
    <w:rsid w:val="00054C59"/>
    <w:rsid w:val="00056B48"/>
    <w:rsid w:val="000619B5"/>
    <w:rsid w:val="00067C79"/>
    <w:rsid w:val="00075124"/>
    <w:rsid w:val="00077586"/>
    <w:rsid w:val="00082C1B"/>
    <w:rsid w:val="000A71AD"/>
    <w:rsid w:val="000B6E54"/>
    <w:rsid w:val="000D3DA4"/>
    <w:rsid w:val="000D4A7D"/>
    <w:rsid w:val="000F227B"/>
    <w:rsid w:val="000F6EF2"/>
    <w:rsid w:val="000F793E"/>
    <w:rsid w:val="001013C4"/>
    <w:rsid w:val="00114820"/>
    <w:rsid w:val="00117F1A"/>
    <w:rsid w:val="00122DDC"/>
    <w:rsid w:val="00131738"/>
    <w:rsid w:val="001327EA"/>
    <w:rsid w:val="00141195"/>
    <w:rsid w:val="00163886"/>
    <w:rsid w:val="0016587F"/>
    <w:rsid w:val="00173124"/>
    <w:rsid w:val="00190479"/>
    <w:rsid w:val="001941B7"/>
    <w:rsid w:val="0019420C"/>
    <w:rsid w:val="001A22EF"/>
    <w:rsid w:val="001A77E0"/>
    <w:rsid w:val="001B3DE6"/>
    <w:rsid w:val="001B4A98"/>
    <w:rsid w:val="001B70FB"/>
    <w:rsid w:val="001B7D7D"/>
    <w:rsid w:val="001C2186"/>
    <w:rsid w:val="001D68F9"/>
    <w:rsid w:val="00210A28"/>
    <w:rsid w:val="00215434"/>
    <w:rsid w:val="00217504"/>
    <w:rsid w:val="002262B4"/>
    <w:rsid w:val="002315E4"/>
    <w:rsid w:val="00251A0E"/>
    <w:rsid w:val="00254D95"/>
    <w:rsid w:val="002666BA"/>
    <w:rsid w:val="002725C3"/>
    <w:rsid w:val="00275267"/>
    <w:rsid w:val="0027651E"/>
    <w:rsid w:val="00283D04"/>
    <w:rsid w:val="0029257E"/>
    <w:rsid w:val="00293E80"/>
    <w:rsid w:val="002A5539"/>
    <w:rsid w:val="002B0D87"/>
    <w:rsid w:val="002B49B7"/>
    <w:rsid w:val="002E0262"/>
    <w:rsid w:val="002E2C96"/>
    <w:rsid w:val="002F4C77"/>
    <w:rsid w:val="003118CF"/>
    <w:rsid w:val="00321F10"/>
    <w:rsid w:val="0032473A"/>
    <w:rsid w:val="00326698"/>
    <w:rsid w:val="00326981"/>
    <w:rsid w:val="00343EB0"/>
    <w:rsid w:val="00344899"/>
    <w:rsid w:val="003469DB"/>
    <w:rsid w:val="003721E8"/>
    <w:rsid w:val="0037777F"/>
    <w:rsid w:val="00385B5C"/>
    <w:rsid w:val="00390382"/>
    <w:rsid w:val="003921AF"/>
    <w:rsid w:val="003A6A65"/>
    <w:rsid w:val="003C0267"/>
    <w:rsid w:val="003D26A6"/>
    <w:rsid w:val="003E0D47"/>
    <w:rsid w:val="003E12AC"/>
    <w:rsid w:val="003E501A"/>
    <w:rsid w:val="00407CBF"/>
    <w:rsid w:val="00411653"/>
    <w:rsid w:val="00412284"/>
    <w:rsid w:val="00412A38"/>
    <w:rsid w:val="00424EC2"/>
    <w:rsid w:val="0042725F"/>
    <w:rsid w:val="0045129B"/>
    <w:rsid w:val="00454FCE"/>
    <w:rsid w:val="004A0492"/>
    <w:rsid w:val="004C4F54"/>
    <w:rsid w:val="004D0AA1"/>
    <w:rsid w:val="004D44D3"/>
    <w:rsid w:val="004E5017"/>
    <w:rsid w:val="004E7AE0"/>
    <w:rsid w:val="004F0EE8"/>
    <w:rsid w:val="004F237A"/>
    <w:rsid w:val="004F2F90"/>
    <w:rsid w:val="004F75A0"/>
    <w:rsid w:val="005144BA"/>
    <w:rsid w:val="00522CBD"/>
    <w:rsid w:val="00526AFD"/>
    <w:rsid w:val="00534F6F"/>
    <w:rsid w:val="00541032"/>
    <w:rsid w:val="00553E0E"/>
    <w:rsid w:val="00563006"/>
    <w:rsid w:val="0056775E"/>
    <w:rsid w:val="00584806"/>
    <w:rsid w:val="0059019B"/>
    <w:rsid w:val="00592C67"/>
    <w:rsid w:val="00595DCA"/>
    <w:rsid w:val="00596BA5"/>
    <w:rsid w:val="005A3494"/>
    <w:rsid w:val="005B3128"/>
    <w:rsid w:val="005C4467"/>
    <w:rsid w:val="005D1993"/>
    <w:rsid w:val="005D7F38"/>
    <w:rsid w:val="005E0228"/>
    <w:rsid w:val="005E02F7"/>
    <w:rsid w:val="005E437D"/>
    <w:rsid w:val="005F0954"/>
    <w:rsid w:val="005F3E6F"/>
    <w:rsid w:val="00601AF5"/>
    <w:rsid w:val="00607077"/>
    <w:rsid w:val="00612212"/>
    <w:rsid w:val="00612E6D"/>
    <w:rsid w:val="00633864"/>
    <w:rsid w:val="00633A95"/>
    <w:rsid w:val="00634024"/>
    <w:rsid w:val="006402F3"/>
    <w:rsid w:val="006410FF"/>
    <w:rsid w:val="006507CD"/>
    <w:rsid w:val="0066258A"/>
    <w:rsid w:val="00680C80"/>
    <w:rsid w:val="00693E44"/>
    <w:rsid w:val="006A5191"/>
    <w:rsid w:val="006B72E1"/>
    <w:rsid w:val="006D108B"/>
    <w:rsid w:val="006E2B33"/>
    <w:rsid w:val="006E74CE"/>
    <w:rsid w:val="006F39B1"/>
    <w:rsid w:val="007215F9"/>
    <w:rsid w:val="00722B47"/>
    <w:rsid w:val="007364B5"/>
    <w:rsid w:val="007478B1"/>
    <w:rsid w:val="00757569"/>
    <w:rsid w:val="00761682"/>
    <w:rsid w:val="00762F29"/>
    <w:rsid w:val="00763739"/>
    <w:rsid w:val="007764C7"/>
    <w:rsid w:val="00780055"/>
    <w:rsid w:val="00782419"/>
    <w:rsid w:val="007944B6"/>
    <w:rsid w:val="007B420E"/>
    <w:rsid w:val="007B55CC"/>
    <w:rsid w:val="007B7E0B"/>
    <w:rsid w:val="007C28E3"/>
    <w:rsid w:val="007C6402"/>
    <w:rsid w:val="007D75E5"/>
    <w:rsid w:val="007E6A7D"/>
    <w:rsid w:val="007F49C7"/>
    <w:rsid w:val="007F4E47"/>
    <w:rsid w:val="00806D1E"/>
    <w:rsid w:val="0081002C"/>
    <w:rsid w:val="00810A1D"/>
    <w:rsid w:val="00812856"/>
    <w:rsid w:val="0081583A"/>
    <w:rsid w:val="00824416"/>
    <w:rsid w:val="008306E2"/>
    <w:rsid w:val="00852DCA"/>
    <w:rsid w:val="00860C54"/>
    <w:rsid w:val="00872C5C"/>
    <w:rsid w:val="00872F5F"/>
    <w:rsid w:val="00874592"/>
    <w:rsid w:val="00874EB6"/>
    <w:rsid w:val="00876886"/>
    <w:rsid w:val="0088307D"/>
    <w:rsid w:val="00886FE1"/>
    <w:rsid w:val="008B3B62"/>
    <w:rsid w:val="008C138D"/>
    <w:rsid w:val="008C227E"/>
    <w:rsid w:val="008C72BA"/>
    <w:rsid w:val="008E1D9A"/>
    <w:rsid w:val="008E2E43"/>
    <w:rsid w:val="009118F7"/>
    <w:rsid w:val="0092219C"/>
    <w:rsid w:val="00930227"/>
    <w:rsid w:val="00932146"/>
    <w:rsid w:val="00932687"/>
    <w:rsid w:val="00955E12"/>
    <w:rsid w:val="00956BB5"/>
    <w:rsid w:val="0098564A"/>
    <w:rsid w:val="0099473A"/>
    <w:rsid w:val="009A2658"/>
    <w:rsid w:val="009C2256"/>
    <w:rsid w:val="009C47B0"/>
    <w:rsid w:val="009C6932"/>
    <w:rsid w:val="009D2CF0"/>
    <w:rsid w:val="009D459E"/>
    <w:rsid w:val="009D6608"/>
    <w:rsid w:val="009E4127"/>
    <w:rsid w:val="009F5EEC"/>
    <w:rsid w:val="00A00327"/>
    <w:rsid w:val="00A130D9"/>
    <w:rsid w:val="00A21A70"/>
    <w:rsid w:val="00A404D5"/>
    <w:rsid w:val="00A431AD"/>
    <w:rsid w:val="00A51973"/>
    <w:rsid w:val="00A5701F"/>
    <w:rsid w:val="00A61E8B"/>
    <w:rsid w:val="00A72ECB"/>
    <w:rsid w:val="00AA6A9D"/>
    <w:rsid w:val="00AB544F"/>
    <w:rsid w:val="00AC3604"/>
    <w:rsid w:val="00AC6EBD"/>
    <w:rsid w:val="00AF52C8"/>
    <w:rsid w:val="00B122E4"/>
    <w:rsid w:val="00B20AB4"/>
    <w:rsid w:val="00B4670A"/>
    <w:rsid w:val="00B500D1"/>
    <w:rsid w:val="00B56948"/>
    <w:rsid w:val="00B610F2"/>
    <w:rsid w:val="00B652AE"/>
    <w:rsid w:val="00B80BD0"/>
    <w:rsid w:val="00B811D3"/>
    <w:rsid w:val="00B8626B"/>
    <w:rsid w:val="00B95377"/>
    <w:rsid w:val="00BD4459"/>
    <w:rsid w:val="00BD6470"/>
    <w:rsid w:val="00BF4DC4"/>
    <w:rsid w:val="00C12521"/>
    <w:rsid w:val="00C154F9"/>
    <w:rsid w:val="00C25454"/>
    <w:rsid w:val="00C42ED0"/>
    <w:rsid w:val="00C436C4"/>
    <w:rsid w:val="00C46D63"/>
    <w:rsid w:val="00C51945"/>
    <w:rsid w:val="00C74C5D"/>
    <w:rsid w:val="00C76568"/>
    <w:rsid w:val="00C92418"/>
    <w:rsid w:val="00CA3011"/>
    <w:rsid w:val="00CB2570"/>
    <w:rsid w:val="00CC0F47"/>
    <w:rsid w:val="00CE397B"/>
    <w:rsid w:val="00CE75AA"/>
    <w:rsid w:val="00CF0F57"/>
    <w:rsid w:val="00CF513F"/>
    <w:rsid w:val="00D05785"/>
    <w:rsid w:val="00D06881"/>
    <w:rsid w:val="00D2465F"/>
    <w:rsid w:val="00D47B3F"/>
    <w:rsid w:val="00D50420"/>
    <w:rsid w:val="00D50C41"/>
    <w:rsid w:val="00D77E10"/>
    <w:rsid w:val="00D87140"/>
    <w:rsid w:val="00D90104"/>
    <w:rsid w:val="00D90FD2"/>
    <w:rsid w:val="00DA1DCE"/>
    <w:rsid w:val="00DB3185"/>
    <w:rsid w:val="00DC190B"/>
    <w:rsid w:val="00DD2750"/>
    <w:rsid w:val="00DD3874"/>
    <w:rsid w:val="00DD5720"/>
    <w:rsid w:val="00DD7BA5"/>
    <w:rsid w:val="00E00C65"/>
    <w:rsid w:val="00E1404D"/>
    <w:rsid w:val="00E1443E"/>
    <w:rsid w:val="00E16319"/>
    <w:rsid w:val="00E2161E"/>
    <w:rsid w:val="00E278CD"/>
    <w:rsid w:val="00E376AA"/>
    <w:rsid w:val="00E4437F"/>
    <w:rsid w:val="00E50706"/>
    <w:rsid w:val="00E52FC2"/>
    <w:rsid w:val="00E532BE"/>
    <w:rsid w:val="00E62A7F"/>
    <w:rsid w:val="00E70C83"/>
    <w:rsid w:val="00EA1F9D"/>
    <w:rsid w:val="00EB6D1C"/>
    <w:rsid w:val="00EC6B6A"/>
    <w:rsid w:val="00ED5DFF"/>
    <w:rsid w:val="00ED71A2"/>
    <w:rsid w:val="00EE3823"/>
    <w:rsid w:val="00EF063A"/>
    <w:rsid w:val="00EF3C12"/>
    <w:rsid w:val="00F04789"/>
    <w:rsid w:val="00F04C06"/>
    <w:rsid w:val="00F108B7"/>
    <w:rsid w:val="00F12680"/>
    <w:rsid w:val="00F24DAE"/>
    <w:rsid w:val="00F376A9"/>
    <w:rsid w:val="00F41A17"/>
    <w:rsid w:val="00F55351"/>
    <w:rsid w:val="00F63F6F"/>
    <w:rsid w:val="00F668CD"/>
    <w:rsid w:val="00F66902"/>
    <w:rsid w:val="00F66A1C"/>
    <w:rsid w:val="00FC12EF"/>
    <w:rsid w:val="00FC4AAF"/>
    <w:rsid w:val="00FC55F7"/>
    <w:rsid w:val="00FD055A"/>
    <w:rsid w:val="00FD3993"/>
    <w:rsid w:val="00FF7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1C1EED85"/>
  <w15:chartTrackingRefBased/>
  <w15:docId w15:val="{738B69F7-8D1F-4731-B5D4-DB69BBE13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C42ED0"/>
    <w:pPr>
      <w:suppressAutoHyphens/>
      <w:autoSpaceDE w:val="0"/>
      <w:autoSpaceDN w:val="0"/>
      <w:adjustRightInd w:val="0"/>
      <w:spacing w:after="120" w:line="276" w:lineRule="auto"/>
      <w:jc w:val="both"/>
      <w:textAlignment w:val="center"/>
    </w:pPr>
    <w:rPr>
      <w:rFonts w:ascii="Roboto" w:hAnsi="Roboto" w:cs="Twinkl"/>
      <w:color w:val="1C1C1C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C42ED0"/>
    <w:pPr>
      <w:jc w:val="left"/>
      <w:outlineLvl w:val="0"/>
    </w:pPr>
    <w:rPr>
      <w:b/>
      <w:sz w:val="36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541032"/>
    <w:pPr>
      <w:spacing w:after="240"/>
      <w:outlineLvl w:val="3"/>
    </w:pPr>
    <w:rPr>
      <w:b/>
      <w:sz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F680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F4507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F4507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DA1DCE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E278CD"/>
    <w:pPr>
      <w:spacing w:line="260" w:lineRule="atLeast"/>
      <w:ind w:left="697" w:hanging="357"/>
      <w:jc w:val="left"/>
    </w:pPr>
  </w:style>
  <w:style w:type="character" w:customStyle="1" w:styleId="Bullets-TwinklChar">
    <w:name w:val="Bullets - Twinkl Char"/>
    <w:link w:val="Bullets-Twinkl"/>
    <w:rsid w:val="00E278CD"/>
    <w:rPr>
      <w:rFonts w:ascii="Roboto" w:hAnsi="Roboto" w:cs="Twinkl"/>
      <w:color w:val="1C1C1C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C42ED0"/>
    <w:rPr>
      <w:rFonts w:ascii="Roboto" w:hAnsi="Roboto" w:cs="Twinkl"/>
      <w:b/>
      <w:color w:val="1C1C1C"/>
      <w:sz w:val="36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541032"/>
    <w:rPr>
      <w:rFonts w:ascii="Roboto" w:hAnsi="Roboto" w:cs="Twinkl"/>
      <w:b/>
      <w:color w:val="1C1C1C"/>
      <w:sz w:val="22"/>
      <w:szCs w:val="26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6E2B33"/>
    <w:pPr>
      <w:spacing w:before="57" w:after="0"/>
    </w:pPr>
    <w:rPr>
      <w:rFonts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6E2B33"/>
    <w:rPr>
      <w:rFonts w:ascii="Roboto" w:hAnsi="Roboto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DA1DCE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DA1DCE"/>
    <w:rPr>
      <w:rFonts w:ascii="Roboto" w:hAnsi="Roboto" w:cs="Twinkl"/>
      <w:color w:val="1C1C1C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Roboto" w:hAnsi="Roboto" w:cs="Twinkl"/>
      <w:color w:val="1C1C1C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F680B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F4507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F4507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customStyle="1" w:styleId="Originals">
    <w:name w:val="Originals"/>
    <w:rsid w:val="00DC190B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table" w:styleId="TableGrid">
    <w:name w:val="Table Grid"/>
    <w:basedOn w:val="TableNormal"/>
    <w:uiPriority w:val="99"/>
    <w:rsid w:val="006E2B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12680"/>
    <w:pPr>
      <w:suppressAutoHyphens w:val="0"/>
      <w:autoSpaceDE/>
      <w:autoSpaceDN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Sub-Heading">
    <w:name w:val="Sub-Heading"/>
    <w:basedOn w:val="Heading4"/>
    <w:link w:val="Sub-HeadingChar"/>
    <w:qFormat/>
    <w:rsid w:val="002E2C96"/>
    <w:pPr>
      <w:numPr>
        <w:numId w:val="3"/>
      </w:numPr>
      <w:spacing w:before="240" w:after="60"/>
      <w:ind w:left="340" w:hanging="340"/>
      <w:jc w:val="left"/>
    </w:pPr>
    <w:rPr>
      <w:sz w:val="28"/>
      <w:szCs w:val="32"/>
      <w:lang w:eastAsia="en-US"/>
    </w:rPr>
  </w:style>
  <w:style w:type="character" w:customStyle="1" w:styleId="Sub-HeadingChar">
    <w:name w:val="Sub-Heading Char"/>
    <w:basedOn w:val="Heading4Char"/>
    <w:link w:val="Sub-Heading"/>
    <w:rsid w:val="002E2C96"/>
    <w:rPr>
      <w:rFonts w:ascii="Roboto" w:hAnsi="Roboto" w:cs="Twinkl"/>
      <w:b/>
      <w:color w:val="1C1C1C"/>
      <w:sz w:val="28"/>
      <w:szCs w:val="32"/>
      <w:lang w:eastAsia="en-US"/>
    </w:rPr>
  </w:style>
  <w:style w:type="paragraph" w:styleId="NoSpacing">
    <w:name w:val="No Spacing"/>
    <w:uiPriority w:val="1"/>
    <w:qFormat/>
    <w:rsid w:val="006507CD"/>
    <w:pPr>
      <w:suppressAutoHyphens/>
      <w:autoSpaceDE w:val="0"/>
      <w:autoSpaceDN w:val="0"/>
      <w:adjustRightInd w:val="0"/>
      <w:jc w:val="both"/>
      <w:textAlignment w:val="center"/>
    </w:pPr>
    <w:rPr>
      <w:rFonts w:ascii="Roboto" w:hAnsi="Roboto" w:cs="Twinkl"/>
      <w:color w:val="1C1C1C"/>
      <w:szCs w:val="26"/>
    </w:rPr>
  </w:style>
  <w:style w:type="paragraph" w:customStyle="1" w:styleId="msonormal0">
    <w:name w:val="msonormal"/>
    <w:basedOn w:val="Normal"/>
    <w:rsid w:val="002725C3"/>
    <w:pPr>
      <w:suppressAutoHyphens w:val="0"/>
      <w:autoSpaceDE/>
      <w:autoSpaceDN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2725C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725C3"/>
    <w:rPr>
      <w:color w:val="800080"/>
      <w:u w:val="single"/>
    </w:rPr>
  </w:style>
  <w:style w:type="character" w:customStyle="1" w:styleId="apple-tab-span">
    <w:name w:val="apple-tab-span"/>
    <w:basedOn w:val="DefaultParagraphFont"/>
    <w:rsid w:val="002725C3"/>
  </w:style>
  <w:style w:type="paragraph" w:styleId="BodyText">
    <w:name w:val="Body Text"/>
    <w:basedOn w:val="Normal"/>
    <w:link w:val="BodyTextChar"/>
    <w:uiPriority w:val="1"/>
    <w:qFormat/>
    <w:rsid w:val="0027651E"/>
    <w:pPr>
      <w:widowControl w:val="0"/>
      <w:suppressAutoHyphens w:val="0"/>
      <w:adjustRightInd/>
      <w:spacing w:before="4" w:after="0" w:line="240" w:lineRule="auto"/>
      <w:ind w:left="40"/>
      <w:jc w:val="left"/>
      <w:textAlignment w:val="auto"/>
    </w:pPr>
    <w:rPr>
      <w:rFonts w:eastAsia="Roboto" w:cs="Roboto"/>
      <w:b/>
      <w:bCs/>
      <w:color w:val="auto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27651E"/>
    <w:rPr>
      <w:rFonts w:ascii="Roboto" w:eastAsia="Roboto" w:hAnsi="Roboto" w:cs="Roboto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6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7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4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%23%20Resource%20Templates%20and%20Actions\!G%20Drive\General\Activity%20Sheet%20Template\%23Word\Activity%20Sheet%20Template%20Landscape.dotx" TargetMode="External"/></Relationships>
</file>

<file path=word/theme/theme1.xml><?xml version="1.0" encoding="utf-8"?>
<a:theme xmlns:a="http://schemas.openxmlformats.org/drawingml/2006/main" name="Office Theme">
  <a:themeElements>
    <a:clrScheme name="Custom 9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F28C1C"/>
      </a:accent1>
      <a:accent2>
        <a:srgbClr val="2A294C"/>
      </a:accent2>
      <a:accent3>
        <a:srgbClr val="3A4F9D"/>
      </a:accent3>
      <a:accent4>
        <a:srgbClr val="7974AA"/>
      </a:accent4>
      <a:accent5>
        <a:srgbClr val="23A7F9"/>
      </a:accent5>
      <a:accent6>
        <a:srgbClr val="E34192"/>
      </a:accent6>
      <a:hlink>
        <a:srgbClr val="3A4F9D"/>
      </a:hlink>
      <a:folHlink>
        <a:srgbClr val="7974AA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0f6639a-2d58-4e46-a505-d989f1058f51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4392F919D3CE40B351DB02D349A6BD" ma:contentTypeVersion="18" ma:contentTypeDescription="Create a new document." ma:contentTypeScope="" ma:versionID="bdda7e72a168bfc7e940bc117de67961">
  <xsd:schema xmlns:xsd="http://www.w3.org/2001/XMLSchema" xmlns:xs="http://www.w3.org/2001/XMLSchema" xmlns:p="http://schemas.microsoft.com/office/2006/metadata/properties" xmlns:ns3="10f6639a-2d58-4e46-a505-d989f1058f51" xmlns:ns4="c6778e6e-aa27-4d47-a2b1-53e2d1f5f888" targetNamespace="http://schemas.microsoft.com/office/2006/metadata/properties" ma:root="true" ma:fieldsID="7f19c2b7a491f97440f473c27020a00c" ns3:_="" ns4:_="">
    <xsd:import namespace="10f6639a-2d58-4e46-a505-d989f1058f51"/>
    <xsd:import namespace="c6778e6e-aa27-4d47-a2b1-53e2d1f5f88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f6639a-2d58-4e46-a505-d989f1058f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78e6e-aa27-4d47-a2b1-53e2d1f5f88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C66C1D-767C-4E9B-B1DD-7116684BAF61}">
  <ds:schemaRefs>
    <ds:schemaRef ds:uri="http://schemas.microsoft.com/office/2006/metadata/properties"/>
    <ds:schemaRef ds:uri="http://schemas.microsoft.com/office/infopath/2007/PartnerControls"/>
    <ds:schemaRef ds:uri="10f6639a-2d58-4e46-a505-d989f1058f51"/>
  </ds:schemaRefs>
</ds:datastoreItem>
</file>

<file path=customXml/itemProps2.xml><?xml version="1.0" encoding="utf-8"?>
<ds:datastoreItem xmlns:ds="http://schemas.openxmlformats.org/officeDocument/2006/customXml" ds:itemID="{31131E9A-4DCF-4D70-A1A7-AC35EF42829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E721085-6809-4455-9A8B-46EB2991CE9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282A7A8-0E3A-4184-A8BB-B79425DC38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f6639a-2d58-4e46-a505-d989f1058f51"/>
    <ds:schemaRef ds:uri="c6778e6e-aa27-4d47-a2b1-53e2d1f5f8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Landscape</Template>
  <TotalTime>407</TotalTime>
  <Pages>19</Pages>
  <Words>2244</Words>
  <Characters>12797</Characters>
  <Application>Microsoft Office Word</Application>
  <DocSecurity>0</DocSecurity>
  <Lines>106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Tyler</dc:creator>
  <cp:keywords/>
  <dc:description/>
  <cp:lastModifiedBy>Clare James</cp:lastModifiedBy>
  <cp:revision>90</cp:revision>
  <cp:lastPrinted>2014-02-20T09:55:00Z</cp:lastPrinted>
  <dcterms:created xsi:type="dcterms:W3CDTF">2024-07-24T14:45:00Z</dcterms:created>
  <dcterms:modified xsi:type="dcterms:W3CDTF">2024-09-07T11:12:00Z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0x010100414392F919D3CE40B351DB02D349A6BD</vt:lpwstr>
  </property>
</Properties>
</file>